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F0017" w14:textId="28BCC333" w:rsidR="002F038E" w:rsidRDefault="002F038E" w:rsidP="002F038E"/>
    <w:p w14:paraId="0675AD63" w14:textId="77777777" w:rsidR="00F321BD" w:rsidRPr="00F321BD" w:rsidRDefault="00F321BD" w:rsidP="00F321BD">
      <w:pPr>
        <w:widowControl w:val="0"/>
        <w:autoSpaceDE w:val="0"/>
        <w:autoSpaceDN w:val="0"/>
        <w:spacing w:before="80"/>
        <w:ind w:left="112"/>
        <w:rPr>
          <w:rFonts w:ascii="Arial" w:eastAsia="Arial" w:hAnsi="Arial" w:cs="Arial"/>
          <w:b/>
          <w:bCs/>
          <w:sz w:val="36"/>
          <w:szCs w:val="36"/>
          <w:lang w:val="en-US" w:eastAsia="en-US"/>
        </w:rPr>
      </w:pPr>
      <w:r w:rsidRPr="00F321BD">
        <w:rPr>
          <w:rFonts w:ascii="Arial" w:eastAsia="Arial" w:hAnsi="Arial" w:cs="Arial"/>
          <w:b/>
          <w:bCs/>
          <w:sz w:val="36"/>
          <w:szCs w:val="36"/>
          <w:lang w:val="en-US" w:eastAsia="en-US"/>
        </w:rPr>
        <w:t>Remote</w:t>
      </w:r>
      <w:r w:rsidRPr="00F321BD">
        <w:rPr>
          <w:rFonts w:ascii="Arial" w:eastAsia="Arial" w:hAnsi="Arial" w:cs="Arial"/>
          <w:b/>
          <w:bCs/>
          <w:spacing w:val="-6"/>
          <w:sz w:val="36"/>
          <w:szCs w:val="36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6"/>
          <w:szCs w:val="36"/>
          <w:lang w:val="en-US" w:eastAsia="en-US"/>
        </w:rPr>
        <w:t>education</w:t>
      </w:r>
      <w:r w:rsidRPr="00F321BD">
        <w:rPr>
          <w:rFonts w:ascii="Arial" w:eastAsia="Arial" w:hAnsi="Arial" w:cs="Arial"/>
          <w:b/>
          <w:bCs/>
          <w:spacing w:val="-4"/>
          <w:sz w:val="36"/>
          <w:szCs w:val="36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6"/>
          <w:szCs w:val="36"/>
          <w:lang w:val="en-US" w:eastAsia="en-US"/>
        </w:rPr>
        <w:t>provision:</w:t>
      </w:r>
      <w:r w:rsidRPr="00F321BD">
        <w:rPr>
          <w:rFonts w:ascii="Arial" w:eastAsia="Arial" w:hAnsi="Arial" w:cs="Arial"/>
          <w:b/>
          <w:bCs/>
          <w:spacing w:val="-4"/>
          <w:sz w:val="36"/>
          <w:szCs w:val="36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6"/>
          <w:szCs w:val="36"/>
          <w:lang w:val="en-US" w:eastAsia="en-US"/>
        </w:rPr>
        <w:t>information</w:t>
      </w:r>
      <w:r w:rsidRPr="00F321BD">
        <w:rPr>
          <w:rFonts w:ascii="Arial" w:eastAsia="Arial" w:hAnsi="Arial" w:cs="Arial"/>
          <w:b/>
          <w:bCs/>
          <w:spacing w:val="-6"/>
          <w:sz w:val="36"/>
          <w:szCs w:val="36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6"/>
          <w:szCs w:val="36"/>
          <w:lang w:val="en-US" w:eastAsia="en-US"/>
        </w:rPr>
        <w:t>for</w:t>
      </w:r>
      <w:r w:rsidRPr="00F321BD">
        <w:rPr>
          <w:rFonts w:ascii="Arial" w:eastAsia="Arial" w:hAnsi="Arial" w:cs="Arial"/>
          <w:b/>
          <w:bCs/>
          <w:spacing w:val="-6"/>
          <w:sz w:val="36"/>
          <w:szCs w:val="36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pacing w:val="-2"/>
          <w:sz w:val="36"/>
          <w:szCs w:val="36"/>
          <w:lang w:val="en-US" w:eastAsia="en-US"/>
        </w:rPr>
        <w:t>parents</w:t>
      </w:r>
    </w:p>
    <w:p w14:paraId="6B896789" w14:textId="77777777" w:rsidR="00F321BD" w:rsidRPr="00F321BD" w:rsidRDefault="00F321BD" w:rsidP="00F321BD">
      <w:pPr>
        <w:widowControl w:val="0"/>
        <w:autoSpaceDE w:val="0"/>
        <w:autoSpaceDN w:val="0"/>
        <w:spacing w:before="241" w:line="288" w:lineRule="auto"/>
        <w:ind w:left="112"/>
        <w:rPr>
          <w:rFonts w:ascii="Arial" w:eastAsia="Arial" w:hAnsi="Arial" w:cs="Arial"/>
          <w:lang w:val="en-US" w:eastAsia="en-US"/>
        </w:rPr>
      </w:pPr>
      <w:r w:rsidRPr="00F321BD">
        <w:rPr>
          <w:rFonts w:ascii="Arial" w:eastAsia="Arial" w:hAnsi="Arial" w:cs="Arial"/>
          <w:lang w:val="en-US" w:eastAsia="en-US"/>
        </w:rPr>
        <w:t>This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information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is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intended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to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provide</w:t>
      </w:r>
      <w:r w:rsidRPr="00F321BD">
        <w:rPr>
          <w:rFonts w:ascii="Arial" w:eastAsia="Arial" w:hAnsi="Arial" w:cs="Arial"/>
          <w:spacing w:val="-1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clarity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and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transparency</w:t>
      </w:r>
      <w:r w:rsidRPr="00F321BD">
        <w:rPr>
          <w:rFonts w:ascii="Arial" w:eastAsia="Arial" w:hAnsi="Arial" w:cs="Arial"/>
          <w:spacing w:val="-5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to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pupils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and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parents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or carers about what to expect from remote education if local restrictions require entire cohorts (or bubbles) to remain at home.</w:t>
      </w:r>
    </w:p>
    <w:p w14:paraId="1155D1EF" w14:textId="77777777" w:rsidR="00F321BD" w:rsidRPr="00F321BD" w:rsidRDefault="00F321BD" w:rsidP="00F321BD">
      <w:pPr>
        <w:widowControl w:val="0"/>
        <w:autoSpaceDE w:val="0"/>
        <w:autoSpaceDN w:val="0"/>
        <w:spacing w:before="120" w:line="288" w:lineRule="auto"/>
        <w:ind w:left="112" w:right="227"/>
        <w:rPr>
          <w:rFonts w:ascii="Arial" w:eastAsia="Arial" w:hAnsi="Arial" w:cs="Arial"/>
          <w:lang w:val="en-US" w:eastAsia="en-US"/>
        </w:rPr>
      </w:pPr>
      <w:r w:rsidRPr="00F321BD">
        <w:rPr>
          <w:rFonts w:ascii="Arial" w:eastAsia="Arial" w:hAnsi="Arial" w:cs="Arial"/>
          <w:lang w:val="en-US" w:eastAsia="en-US"/>
        </w:rPr>
        <w:t>For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details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of</w:t>
      </w:r>
      <w:r w:rsidRPr="00F321BD">
        <w:rPr>
          <w:rFonts w:ascii="Arial" w:eastAsia="Arial" w:hAnsi="Arial" w:cs="Arial"/>
          <w:spacing w:val="-1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what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to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expect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where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individual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pupils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are</w:t>
      </w:r>
      <w:r w:rsidRPr="00F321BD">
        <w:rPr>
          <w:rFonts w:ascii="Arial" w:eastAsia="Arial" w:hAnsi="Arial" w:cs="Arial"/>
          <w:spacing w:val="-6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self-isolating,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please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see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the final section of this page.</w:t>
      </w:r>
    </w:p>
    <w:p w14:paraId="24636550" w14:textId="77777777" w:rsidR="00F321BD" w:rsidRPr="00F321BD" w:rsidRDefault="00F321BD" w:rsidP="00F321BD">
      <w:pPr>
        <w:widowControl w:val="0"/>
        <w:autoSpaceDE w:val="0"/>
        <w:autoSpaceDN w:val="0"/>
        <w:rPr>
          <w:rFonts w:ascii="Arial" w:eastAsia="Arial" w:hAnsi="Arial" w:cs="Arial"/>
          <w:sz w:val="26"/>
          <w:lang w:val="en-US" w:eastAsia="en-US"/>
        </w:rPr>
      </w:pPr>
    </w:p>
    <w:p w14:paraId="14327D57" w14:textId="77777777" w:rsidR="00F321BD" w:rsidRPr="00F321BD" w:rsidRDefault="00F321BD" w:rsidP="00F321BD">
      <w:pPr>
        <w:widowControl w:val="0"/>
        <w:autoSpaceDE w:val="0"/>
        <w:autoSpaceDN w:val="0"/>
        <w:spacing w:before="180"/>
        <w:ind w:left="112"/>
        <w:outlineLvl w:val="0"/>
        <w:rPr>
          <w:rFonts w:ascii="Arial" w:eastAsia="Arial" w:hAnsi="Arial" w:cs="Arial"/>
          <w:b/>
          <w:bCs/>
          <w:sz w:val="32"/>
          <w:szCs w:val="32"/>
          <w:lang w:val="en-US" w:eastAsia="en-US"/>
        </w:rPr>
      </w:pP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The</w:t>
      </w:r>
      <w:r w:rsidRPr="00F321BD">
        <w:rPr>
          <w:rFonts w:ascii="Arial" w:eastAsia="Arial" w:hAnsi="Arial" w:cs="Arial"/>
          <w:b/>
          <w:bCs/>
          <w:spacing w:val="-8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remote</w:t>
      </w:r>
      <w:r w:rsidRPr="00F321BD">
        <w:rPr>
          <w:rFonts w:ascii="Arial" w:eastAsia="Arial" w:hAnsi="Arial" w:cs="Arial"/>
          <w:b/>
          <w:bCs/>
          <w:spacing w:val="-8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curriculum:</w:t>
      </w:r>
      <w:r w:rsidRPr="00F321BD">
        <w:rPr>
          <w:rFonts w:ascii="Arial" w:eastAsia="Arial" w:hAnsi="Arial" w:cs="Arial"/>
          <w:b/>
          <w:bCs/>
          <w:spacing w:val="-11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what</w:t>
      </w:r>
      <w:r w:rsidRPr="00F321BD">
        <w:rPr>
          <w:rFonts w:ascii="Arial" w:eastAsia="Arial" w:hAnsi="Arial" w:cs="Arial"/>
          <w:b/>
          <w:bCs/>
          <w:spacing w:val="-9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is</w:t>
      </w:r>
      <w:r w:rsidRPr="00F321BD">
        <w:rPr>
          <w:rFonts w:ascii="Arial" w:eastAsia="Arial" w:hAnsi="Arial" w:cs="Arial"/>
          <w:b/>
          <w:bCs/>
          <w:spacing w:val="-8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taught</w:t>
      </w:r>
      <w:r w:rsidRPr="00F321BD">
        <w:rPr>
          <w:rFonts w:ascii="Arial" w:eastAsia="Arial" w:hAnsi="Arial" w:cs="Arial"/>
          <w:b/>
          <w:bCs/>
          <w:spacing w:val="-6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to</w:t>
      </w:r>
      <w:r w:rsidRPr="00F321BD">
        <w:rPr>
          <w:rFonts w:ascii="Arial" w:eastAsia="Arial" w:hAnsi="Arial" w:cs="Arial"/>
          <w:b/>
          <w:bCs/>
          <w:spacing w:val="-7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pupils</w:t>
      </w:r>
      <w:r w:rsidRPr="00F321BD">
        <w:rPr>
          <w:rFonts w:ascii="Arial" w:eastAsia="Arial" w:hAnsi="Arial" w:cs="Arial"/>
          <w:b/>
          <w:bCs/>
          <w:spacing w:val="-6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at</w:t>
      </w:r>
      <w:r w:rsidRPr="00F321BD">
        <w:rPr>
          <w:rFonts w:ascii="Arial" w:eastAsia="Arial" w:hAnsi="Arial" w:cs="Arial"/>
          <w:b/>
          <w:bCs/>
          <w:spacing w:val="-4"/>
          <w:sz w:val="32"/>
          <w:szCs w:val="32"/>
          <w:lang w:val="en-US" w:eastAsia="en-US"/>
        </w:rPr>
        <w:t xml:space="preserve"> home</w:t>
      </w:r>
    </w:p>
    <w:p w14:paraId="6FFF2CD2" w14:textId="77777777" w:rsidR="00F321BD" w:rsidRPr="00F321BD" w:rsidRDefault="00F321BD" w:rsidP="00F321BD">
      <w:pPr>
        <w:widowControl w:val="0"/>
        <w:autoSpaceDE w:val="0"/>
        <w:autoSpaceDN w:val="0"/>
        <w:spacing w:before="242" w:line="288" w:lineRule="auto"/>
        <w:ind w:left="112" w:right="227"/>
        <w:rPr>
          <w:rFonts w:ascii="Arial" w:eastAsia="Arial" w:hAnsi="Arial" w:cs="Arial"/>
          <w:lang w:val="en-US" w:eastAsia="en-US"/>
        </w:rPr>
      </w:pPr>
      <w:r w:rsidRPr="00F321BD">
        <w:rPr>
          <w:rFonts w:ascii="Arial" w:eastAsia="Arial" w:hAnsi="Arial" w:cs="Arial"/>
          <w:lang w:val="en-US" w:eastAsia="en-US"/>
        </w:rPr>
        <w:t>A pupil’s first day or two of being educated remotely might look different from our standard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approach,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while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we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take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all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necessary</w:t>
      </w:r>
      <w:r w:rsidRPr="00F321BD">
        <w:rPr>
          <w:rFonts w:ascii="Arial" w:eastAsia="Arial" w:hAnsi="Arial" w:cs="Arial"/>
          <w:spacing w:val="-6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actions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to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prepare</w:t>
      </w:r>
      <w:r w:rsidRPr="00F321BD">
        <w:rPr>
          <w:rFonts w:ascii="Arial" w:eastAsia="Arial" w:hAnsi="Arial" w:cs="Arial"/>
          <w:spacing w:val="-7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for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longer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period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of remote teaching.</w:t>
      </w:r>
    </w:p>
    <w:p w14:paraId="2B6779AA" w14:textId="77777777" w:rsidR="00F321BD" w:rsidRPr="00F321BD" w:rsidRDefault="00F321BD" w:rsidP="00F321BD">
      <w:pPr>
        <w:widowControl w:val="0"/>
        <w:autoSpaceDE w:val="0"/>
        <w:autoSpaceDN w:val="0"/>
        <w:spacing w:before="3"/>
        <w:rPr>
          <w:rFonts w:ascii="Arial" w:eastAsia="Arial" w:hAnsi="Arial" w:cs="Arial"/>
          <w:sz w:val="31"/>
          <w:lang w:val="en-US" w:eastAsia="en-US"/>
        </w:rPr>
      </w:pPr>
    </w:p>
    <w:p w14:paraId="3BB32E86" w14:textId="77777777" w:rsidR="00F321BD" w:rsidRPr="00F321BD" w:rsidRDefault="00F321BD" w:rsidP="00F321BD">
      <w:pPr>
        <w:widowControl w:val="0"/>
        <w:autoSpaceDE w:val="0"/>
        <w:autoSpaceDN w:val="0"/>
        <w:spacing w:line="242" w:lineRule="auto"/>
        <w:ind w:left="112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What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should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my</w:t>
      </w:r>
      <w:r w:rsidRPr="00F321BD">
        <w:rPr>
          <w:rFonts w:ascii="Arial" w:eastAsia="Arial" w:hAnsi="Arial" w:cs="Arial"/>
          <w:b/>
          <w:spacing w:val="-1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child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expect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from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immediate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remote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education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in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the first day or two of pupils being sent home?</w:t>
      </w:r>
    </w:p>
    <w:p w14:paraId="640C9442" w14:textId="1F7DEF57" w:rsidR="00F321BD" w:rsidRPr="00F321BD" w:rsidRDefault="00F321BD" w:rsidP="00F321BD">
      <w:pPr>
        <w:widowControl w:val="0"/>
        <w:autoSpaceDE w:val="0"/>
        <w:autoSpaceDN w:val="0"/>
        <w:spacing w:before="10"/>
        <w:rPr>
          <w:rFonts w:ascii="Arial" w:eastAsia="Arial" w:hAnsi="Arial" w:cs="Arial"/>
          <w:b/>
          <w:sz w:val="17"/>
          <w:lang w:val="en-US" w:eastAsia="en-US"/>
        </w:rPr>
      </w:pPr>
      <w:r w:rsidRPr="00F321BD">
        <w:rPr>
          <w:rFonts w:ascii="Arial" w:eastAsia="Arial" w:hAnsi="Arial" w:cs="Arial"/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165A21E" wp14:editId="6E0DB8F8">
                <wp:simplePos x="0" y="0"/>
                <wp:positionH relativeFrom="page">
                  <wp:posOffset>720090</wp:posOffset>
                </wp:positionH>
                <wp:positionV relativeFrom="paragraph">
                  <wp:posOffset>151130</wp:posOffset>
                </wp:positionV>
                <wp:extent cx="5986145" cy="696595"/>
                <wp:effectExtent l="0" t="0" r="0" b="0"/>
                <wp:wrapTopAndBottom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145" cy="696595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0C6F71" w14:textId="77777777" w:rsidR="00F321BD" w:rsidRPr="00F321BD" w:rsidRDefault="00F321BD" w:rsidP="00F321BD">
                            <w:pPr>
                              <w:pStyle w:val="BodyText"/>
                              <w:spacing w:before="68" w:line="288" w:lineRule="auto"/>
                              <w:ind w:left="57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In the first instance the class teacher will contact the parents/carers of the child and establish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the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best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way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to</w:t>
                            </w:r>
                            <w:r w:rsidRPr="00F321BD">
                              <w:rPr>
                                <w:spacing w:val="-2"/>
                                <w:sz w:val="24"/>
                                <w:szCs w:val="18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provide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remote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education.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The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class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teacher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will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provide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at least three learning activities via Seesaw,</w:t>
                            </w:r>
                            <w:r w:rsidRPr="00F321BD">
                              <w:rPr>
                                <w:sz w:val="24"/>
                                <w:szCs w:val="18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Tapestry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1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or photocopied (to be collected).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5A21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6.7pt;margin-top:11.9pt;width:471.35pt;height:54.8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" filled="f" strokeweight=".26467mm">
                <v:textbox inset="0,0,0,0">
                  <w:txbxContent>
                    <w:p w14:paraId="200C6F71" w14:textId="77777777" w:rsidR="00F321BD" w:rsidRPr="00F321BD" w:rsidRDefault="00F321BD" w:rsidP="00F321BD">
                      <w:pPr>
                        <w:pStyle w:val="BodyText"/>
                        <w:spacing w:before="68" w:line="288" w:lineRule="auto"/>
                        <w:ind w:left="57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In the first instance the class teacher will contact the parents/carers of the child and establish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the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best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way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to</w:t>
                      </w:r>
                      <w:r w:rsidRPr="00F321BD">
                        <w:rPr>
                          <w:spacing w:val="-2"/>
                          <w:sz w:val="24"/>
                          <w:szCs w:val="18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provide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remote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education.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The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class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teacher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will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provide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at least three learning activities via Seesaw,</w:t>
                      </w:r>
                      <w:r w:rsidRPr="00F321BD">
                        <w:rPr>
                          <w:sz w:val="24"/>
                          <w:szCs w:val="18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Tapestry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1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or photocopied (to be collected).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A0900D" w14:textId="77777777" w:rsidR="00F321BD" w:rsidRPr="00F321BD" w:rsidRDefault="00F321BD" w:rsidP="00F321BD">
      <w:pPr>
        <w:widowControl w:val="0"/>
        <w:autoSpaceDE w:val="0"/>
        <w:autoSpaceDN w:val="0"/>
        <w:spacing w:before="7"/>
        <w:rPr>
          <w:rFonts w:ascii="Arial" w:eastAsia="Arial" w:hAnsi="Arial" w:cs="Arial"/>
          <w:b/>
          <w:sz w:val="39"/>
          <w:lang w:val="en-US" w:eastAsia="en-US"/>
        </w:rPr>
      </w:pPr>
    </w:p>
    <w:p w14:paraId="17C32807" w14:textId="77777777" w:rsidR="00F321BD" w:rsidRPr="00F321BD" w:rsidRDefault="00F321BD" w:rsidP="00F321BD">
      <w:pPr>
        <w:widowControl w:val="0"/>
        <w:autoSpaceDE w:val="0"/>
        <w:autoSpaceDN w:val="0"/>
        <w:ind w:left="112" w:right="945"/>
        <w:jc w:val="both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Following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the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first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few days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of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remote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education,</w:t>
      </w:r>
      <w:r w:rsidRPr="00F321BD">
        <w:rPr>
          <w:rFonts w:ascii="Arial" w:eastAsia="Arial" w:hAnsi="Arial" w:cs="Arial"/>
          <w:b/>
          <w:spacing w:val="-8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will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my</w:t>
      </w:r>
      <w:r w:rsidRPr="00F321BD">
        <w:rPr>
          <w:rFonts w:ascii="Arial" w:eastAsia="Arial" w:hAnsi="Arial" w:cs="Arial"/>
          <w:b/>
          <w:spacing w:val="-1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child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be taught broadly</w:t>
      </w:r>
      <w:r w:rsidRPr="00F321BD">
        <w:rPr>
          <w:rFonts w:ascii="Arial" w:eastAsia="Arial" w:hAnsi="Arial" w:cs="Arial"/>
          <w:b/>
          <w:spacing w:val="-7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the same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curriculum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as they</w:t>
      </w:r>
      <w:r w:rsidRPr="00F321BD">
        <w:rPr>
          <w:rFonts w:ascii="Arial" w:eastAsia="Arial" w:hAnsi="Arial" w:cs="Arial"/>
          <w:b/>
          <w:spacing w:val="-9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would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if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they</w:t>
      </w:r>
      <w:r w:rsidRPr="00F321BD">
        <w:rPr>
          <w:rFonts w:ascii="Arial" w:eastAsia="Arial" w:hAnsi="Arial" w:cs="Arial"/>
          <w:b/>
          <w:spacing w:val="-1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were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 xml:space="preserve">in 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>school?</w:t>
      </w:r>
    </w:p>
    <w:p w14:paraId="34E35E33" w14:textId="41F0CAD9" w:rsidR="00F321BD" w:rsidRPr="00F321BD" w:rsidRDefault="00F321BD" w:rsidP="00F321BD">
      <w:pPr>
        <w:widowControl w:val="0"/>
        <w:autoSpaceDE w:val="0"/>
        <w:autoSpaceDN w:val="0"/>
        <w:spacing w:before="3"/>
        <w:rPr>
          <w:rFonts w:ascii="Arial" w:eastAsia="Arial" w:hAnsi="Arial" w:cs="Arial"/>
          <w:b/>
          <w:sz w:val="18"/>
          <w:lang w:val="en-US" w:eastAsia="en-US"/>
        </w:rPr>
      </w:pPr>
      <w:r w:rsidRPr="00F321BD">
        <w:rPr>
          <w:rFonts w:ascii="Arial" w:eastAsia="Arial" w:hAnsi="Arial" w:cs="Arial"/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3091F8E" wp14:editId="4413AD6B">
                <wp:simplePos x="0" y="0"/>
                <wp:positionH relativeFrom="page">
                  <wp:posOffset>720090</wp:posOffset>
                </wp:positionH>
                <wp:positionV relativeFrom="paragraph">
                  <wp:posOffset>154305</wp:posOffset>
                </wp:positionV>
                <wp:extent cx="5964555" cy="1422400"/>
                <wp:effectExtent l="0" t="0" r="0" b="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555" cy="142240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1C0843" w14:textId="77777777" w:rsidR="00F321BD" w:rsidRPr="00F321BD" w:rsidRDefault="00F321BD" w:rsidP="00F321BD">
                            <w:pPr>
                              <w:pStyle w:val="BodyText"/>
                              <w:spacing w:before="171" w:line="343" w:lineRule="auto"/>
                              <w:ind w:left="57" w:right="221"/>
                              <w:jc w:val="both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We teach the same curriculum remotely as we do in school wherever possible and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6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appropriate.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However,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we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have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needed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to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make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some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adaptations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in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 xml:space="preserve">some subjects. For example, subjects that require the extensive use of practical resources will be delivered in school as normal, </w:t>
                            </w:r>
                            <w:proofErr w:type="gramStart"/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where as</w:t>
                            </w:r>
                            <w:proofErr w:type="gramEnd"/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 xml:space="preserve"> remote learners will focus learning the underpinning knowledge.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91F8E" id="Text Box 6" o:spid="_x0000_s1027" type="#_x0000_t202" style="position:absolute;margin-left:56.7pt;margin-top:12.15pt;width:469.65pt;height:112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" filled="f" strokeweight=".26467mm">
                <v:textbox inset="0,0,0,0">
                  <w:txbxContent>
                    <w:p w14:paraId="181C0843" w14:textId="77777777" w:rsidR="00F321BD" w:rsidRPr="00F321BD" w:rsidRDefault="00F321BD" w:rsidP="00F321BD">
                      <w:pPr>
                        <w:pStyle w:val="BodyText"/>
                        <w:spacing w:before="171" w:line="343" w:lineRule="auto"/>
                        <w:ind w:left="57" w:right="221"/>
                        <w:jc w:val="both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We teach the same curriculum remotely as we do in school wherever possible and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6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appropriate.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However,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we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have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needed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to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make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some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adaptations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in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 xml:space="preserve">some subjects. For example, subjects that require the extensive use of practical resources will be delivered in school as normal, </w:t>
                      </w:r>
                      <w:proofErr w:type="gramStart"/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where as</w:t>
                      </w:r>
                      <w:proofErr w:type="gramEnd"/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 xml:space="preserve"> remote learners will focus learning the underpinning knowledge.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A19336" w14:textId="77777777" w:rsidR="00F321BD" w:rsidRPr="00F321BD" w:rsidRDefault="00F321BD" w:rsidP="00F321BD">
      <w:pPr>
        <w:widowControl w:val="0"/>
        <w:autoSpaceDE w:val="0"/>
        <w:autoSpaceDN w:val="0"/>
        <w:rPr>
          <w:rFonts w:ascii="Arial" w:eastAsia="Arial" w:hAnsi="Arial" w:cs="Arial"/>
          <w:b/>
          <w:sz w:val="30"/>
          <w:lang w:val="en-US" w:eastAsia="en-US"/>
        </w:rPr>
      </w:pPr>
    </w:p>
    <w:p w14:paraId="3ED2DC0F" w14:textId="77777777" w:rsidR="00F321BD" w:rsidRDefault="00F321BD" w:rsidP="00F321BD">
      <w:pPr>
        <w:widowControl w:val="0"/>
        <w:autoSpaceDE w:val="0"/>
        <w:autoSpaceDN w:val="0"/>
        <w:spacing w:before="226"/>
        <w:ind w:left="112"/>
        <w:jc w:val="both"/>
        <w:outlineLvl w:val="0"/>
        <w:rPr>
          <w:rFonts w:ascii="Arial" w:eastAsia="Arial" w:hAnsi="Arial" w:cs="Arial"/>
          <w:b/>
          <w:bCs/>
          <w:sz w:val="32"/>
          <w:szCs w:val="32"/>
          <w:lang w:val="en-US" w:eastAsia="en-US"/>
        </w:rPr>
      </w:pPr>
    </w:p>
    <w:p w14:paraId="2CE6E6AD" w14:textId="77777777" w:rsidR="00F321BD" w:rsidRDefault="00F321BD" w:rsidP="00F321BD">
      <w:pPr>
        <w:widowControl w:val="0"/>
        <w:autoSpaceDE w:val="0"/>
        <w:autoSpaceDN w:val="0"/>
        <w:spacing w:before="226"/>
        <w:ind w:left="112"/>
        <w:jc w:val="both"/>
        <w:outlineLvl w:val="0"/>
        <w:rPr>
          <w:rFonts w:ascii="Arial" w:eastAsia="Arial" w:hAnsi="Arial" w:cs="Arial"/>
          <w:b/>
          <w:bCs/>
          <w:sz w:val="32"/>
          <w:szCs w:val="32"/>
          <w:lang w:val="en-US" w:eastAsia="en-US"/>
        </w:rPr>
      </w:pPr>
    </w:p>
    <w:p w14:paraId="0B862373" w14:textId="77777777" w:rsidR="00F321BD" w:rsidRDefault="00F321BD" w:rsidP="00F321BD">
      <w:pPr>
        <w:widowControl w:val="0"/>
        <w:autoSpaceDE w:val="0"/>
        <w:autoSpaceDN w:val="0"/>
        <w:spacing w:before="226"/>
        <w:ind w:left="112"/>
        <w:jc w:val="both"/>
        <w:outlineLvl w:val="0"/>
        <w:rPr>
          <w:rFonts w:ascii="Arial" w:eastAsia="Arial" w:hAnsi="Arial" w:cs="Arial"/>
          <w:b/>
          <w:bCs/>
          <w:sz w:val="32"/>
          <w:szCs w:val="32"/>
          <w:lang w:val="en-US" w:eastAsia="en-US"/>
        </w:rPr>
      </w:pPr>
    </w:p>
    <w:p w14:paraId="7E99396F" w14:textId="312C4CAC" w:rsidR="00F321BD" w:rsidRPr="00F321BD" w:rsidRDefault="00F321BD" w:rsidP="00F321BD">
      <w:pPr>
        <w:widowControl w:val="0"/>
        <w:autoSpaceDE w:val="0"/>
        <w:autoSpaceDN w:val="0"/>
        <w:spacing w:before="226"/>
        <w:ind w:left="112"/>
        <w:jc w:val="both"/>
        <w:outlineLvl w:val="0"/>
        <w:rPr>
          <w:rFonts w:ascii="Arial" w:eastAsia="Arial" w:hAnsi="Arial" w:cs="Arial"/>
          <w:b/>
          <w:bCs/>
          <w:sz w:val="32"/>
          <w:szCs w:val="32"/>
          <w:lang w:val="en-US" w:eastAsia="en-US"/>
        </w:rPr>
      </w:pP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Remote</w:t>
      </w:r>
      <w:r w:rsidRPr="00F321BD">
        <w:rPr>
          <w:rFonts w:ascii="Arial" w:eastAsia="Arial" w:hAnsi="Arial" w:cs="Arial"/>
          <w:b/>
          <w:bCs/>
          <w:spacing w:val="-11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teaching</w:t>
      </w:r>
      <w:r w:rsidRPr="00F321BD">
        <w:rPr>
          <w:rFonts w:ascii="Arial" w:eastAsia="Arial" w:hAnsi="Arial" w:cs="Arial"/>
          <w:b/>
          <w:bCs/>
          <w:spacing w:val="-10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and</w:t>
      </w:r>
      <w:r w:rsidRPr="00F321BD">
        <w:rPr>
          <w:rFonts w:ascii="Arial" w:eastAsia="Arial" w:hAnsi="Arial" w:cs="Arial"/>
          <w:b/>
          <w:bCs/>
          <w:spacing w:val="-11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study</w:t>
      </w:r>
      <w:r w:rsidRPr="00F321BD">
        <w:rPr>
          <w:rFonts w:ascii="Arial" w:eastAsia="Arial" w:hAnsi="Arial" w:cs="Arial"/>
          <w:b/>
          <w:bCs/>
          <w:spacing w:val="-12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time</w:t>
      </w:r>
      <w:r w:rsidRPr="00F321BD">
        <w:rPr>
          <w:rFonts w:ascii="Arial" w:eastAsia="Arial" w:hAnsi="Arial" w:cs="Arial"/>
          <w:b/>
          <w:bCs/>
          <w:spacing w:val="-11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each</w:t>
      </w:r>
      <w:r w:rsidRPr="00F321BD">
        <w:rPr>
          <w:rFonts w:ascii="Arial" w:eastAsia="Arial" w:hAnsi="Arial" w:cs="Arial"/>
          <w:b/>
          <w:bCs/>
          <w:spacing w:val="-8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pacing w:val="-5"/>
          <w:sz w:val="32"/>
          <w:szCs w:val="32"/>
          <w:lang w:val="en-US" w:eastAsia="en-US"/>
        </w:rPr>
        <w:t>day</w:t>
      </w:r>
    </w:p>
    <w:p w14:paraId="573D47B7" w14:textId="77777777" w:rsidR="00F321BD" w:rsidRPr="00F321BD" w:rsidRDefault="00F321BD" w:rsidP="00F321BD">
      <w:pPr>
        <w:widowControl w:val="0"/>
        <w:autoSpaceDE w:val="0"/>
        <w:autoSpaceDN w:val="0"/>
        <w:spacing w:before="4"/>
        <w:rPr>
          <w:rFonts w:ascii="Arial" w:eastAsia="Arial" w:hAnsi="Arial" w:cs="Arial"/>
          <w:b/>
          <w:sz w:val="31"/>
          <w:lang w:val="en-US" w:eastAsia="en-US"/>
        </w:rPr>
      </w:pPr>
    </w:p>
    <w:p w14:paraId="64F52300" w14:textId="77777777" w:rsidR="00F321BD" w:rsidRPr="00F321BD" w:rsidRDefault="00F321BD" w:rsidP="00F321BD">
      <w:pPr>
        <w:widowControl w:val="0"/>
        <w:autoSpaceDE w:val="0"/>
        <w:autoSpaceDN w:val="0"/>
        <w:ind w:left="112" w:right="227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How long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can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I expect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work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set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by</w:t>
      </w:r>
      <w:r w:rsidRPr="00F321BD">
        <w:rPr>
          <w:rFonts w:ascii="Arial" w:eastAsia="Arial" w:hAnsi="Arial" w:cs="Arial"/>
          <w:b/>
          <w:spacing w:val="-8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the school to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take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my</w:t>
      </w:r>
      <w:r w:rsidRPr="00F321BD">
        <w:rPr>
          <w:rFonts w:ascii="Arial" w:eastAsia="Arial" w:hAnsi="Arial" w:cs="Arial"/>
          <w:b/>
          <w:spacing w:val="-10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child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 xml:space="preserve">each 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>day?</w:t>
      </w:r>
    </w:p>
    <w:p w14:paraId="2B4CA9F1" w14:textId="430E0C24" w:rsidR="00F321BD" w:rsidRDefault="00F321BD" w:rsidP="00F321BD">
      <w:pPr>
        <w:widowControl w:val="0"/>
        <w:autoSpaceDE w:val="0"/>
        <w:autoSpaceDN w:val="0"/>
        <w:spacing w:before="241" w:line="288" w:lineRule="auto"/>
        <w:ind w:left="112"/>
        <w:rPr>
          <w:rFonts w:ascii="Arial" w:eastAsia="Arial" w:hAnsi="Arial" w:cs="Arial"/>
          <w:color w:val="0D0D0D"/>
          <w:lang w:val="en-US" w:eastAsia="en-US"/>
        </w:rPr>
      </w:pPr>
      <w:r w:rsidRPr="00F321BD">
        <w:rPr>
          <w:rFonts w:ascii="Arial" w:eastAsia="Arial" w:hAnsi="Arial" w:cs="Arial"/>
          <w:color w:val="0D0D0D"/>
          <w:lang w:val="en-US" w:eastAsia="en-US"/>
        </w:rPr>
        <w:t>We</w:t>
      </w:r>
      <w:r w:rsidRPr="00F321BD">
        <w:rPr>
          <w:rFonts w:ascii="Arial" w:eastAsia="Arial" w:hAnsi="Arial" w:cs="Arial"/>
          <w:color w:val="0D0D0D"/>
          <w:spacing w:val="-7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expect</w:t>
      </w:r>
      <w:r w:rsidRPr="00F321BD">
        <w:rPr>
          <w:rFonts w:ascii="Arial" w:eastAsia="Arial" w:hAnsi="Arial" w:cs="Arial"/>
          <w:color w:val="0D0D0D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that</w:t>
      </w:r>
      <w:r w:rsidRPr="00F321BD">
        <w:rPr>
          <w:rFonts w:ascii="Arial" w:eastAsia="Arial" w:hAnsi="Arial" w:cs="Arial"/>
          <w:color w:val="0D0D0D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remote</w:t>
      </w:r>
      <w:r w:rsidRPr="00F321BD">
        <w:rPr>
          <w:rFonts w:ascii="Arial" w:eastAsia="Arial" w:hAnsi="Arial" w:cs="Arial"/>
          <w:color w:val="0D0D0D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education</w:t>
      </w:r>
      <w:r w:rsidRPr="00F321BD">
        <w:rPr>
          <w:rFonts w:ascii="Arial" w:eastAsia="Arial" w:hAnsi="Arial" w:cs="Arial"/>
          <w:color w:val="0D0D0D"/>
          <w:spacing w:val="-5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(including</w:t>
      </w:r>
      <w:r w:rsidRPr="00F321BD">
        <w:rPr>
          <w:rFonts w:ascii="Arial" w:eastAsia="Arial" w:hAnsi="Arial" w:cs="Arial"/>
          <w:color w:val="0D0D0D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remote</w:t>
      </w:r>
      <w:r w:rsidRPr="00F321BD">
        <w:rPr>
          <w:rFonts w:ascii="Arial" w:eastAsia="Arial" w:hAnsi="Arial" w:cs="Arial"/>
          <w:color w:val="0D0D0D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teaching</w:t>
      </w:r>
      <w:r w:rsidRPr="00F321BD">
        <w:rPr>
          <w:rFonts w:ascii="Arial" w:eastAsia="Arial" w:hAnsi="Arial" w:cs="Arial"/>
          <w:color w:val="0D0D0D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and</w:t>
      </w:r>
      <w:r w:rsidRPr="00F321BD">
        <w:rPr>
          <w:rFonts w:ascii="Arial" w:eastAsia="Arial" w:hAnsi="Arial" w:cs="Arial"/>
          <w:color w:val="0D0D0D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independent</w:t>
      </w:r>
      <w:r w:rsidRPr="00F321BD">
        <w:rPr>
          <w:rFonts w:ascii="Arial" w:eastAsia="Arial" w:hAnsi="Arial" w:cs="Arial"/>
          <w:color w:val="0D0D0D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work)</w:t>
      </w:r>
      <w:r w:rsidRPr="00F321BD">
        <w:rPr>
          <w:rFonts w:ascii="Arial" w:eastAsia="Arial" w:hAnsi="Arial" w:cs="Arial"/>
          <w:color w:val="0D0D0D"/>
          <w:spacing w:val="-5"/>
          <w:lang w:val="en-US" w:eastAsia="en-US"/>
        </w:rPr>
        <w:t xml:space="preserve"> </w:t>
      </w:r>
      <w:r w:rsidRPr="00F321BD">
        <w:rPr>
          <w:rFonts w:ascii="Arial" w:eastAsia="Arial" w:hAnsi="Arial" w:cs="Arial"/>
          <w:color w:val="0D0D0D"/>
          <w:lang w:val="en-US" w:eastAsia="en-US"/>
        </w:rPr>
        <w:t>will take pupils broadly the following number of hours each day:</w:t>
      </w:r>
      <w:r>
        <w:rPr>
          <w:rFonts w:ascii="Arial" w:eastAsia="Arial" w:hAnsi="Arial" w:cs="Arial"/>
          <w:color w:val="0D0D0D"/>
          <w:lang w:val="en-US" w:eastAsia="en-US"/>
        </w:rPr>
        <w:t xml:space="preserve">  </w:t>
      </w:r>
    </w:p>
    <w:p w14:paraId="2A84C17C" w14:textId="77777777" w:rsidR="00F321BD" w:rsidRPr="00F321BD" w:rsidRDefault="00F321BD" w:rsidP="00F321BD">
      <w:pPr>
        <w:widowControl w:val="0"/>
        <w:autoSpaceDE w:val="0"/>
        <w:autoSpaceDN w:val="0"/>
        <w:spacing w:before="5"/>
        <w:rPr>
          <w:rFonts w:ascii="Arial" w:eastAsia="Arial" w:hAnsi="Arial" w:cs="Arial"/>
          <w:sz w:val="7"/>
          <w:lang w:val="en-US" w:eastAsia="en-US"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3"/>
        <w:gridCol w:w="4261"/>
      </w:tblGrid>
      <w:tr w:rsidR="00F321BD" w:rsidRPr="00F321BD" w14:paraId="46623E03" w14:textId="77777777" w:rsidTr="00A76454">
        <w:trPr>
          <w:trHeight w:val="3182"/>
        </w:trPr>
        <w:tc>
          <w:tcPr>
            <w:tcW w:w="4263" w:type="dxa"/>
          </w:tcPr>
          <w:p w14:paraId="41FF6AFE" w14:textId="77777777" w:rsidR="00F321BD" w:rsidRPr="00F321BD" w:rsidRDefault="00F321BD" w:rsidP="00F321BD">
            <w:pPr>
              <w:widowControl w:val="0"/>
              <w:autoSpaceDE w:val="0"/>
              <w:autoSpaceDN w:val="0"/>
              <w:spacing w:before="96"/>
              <w:ind w:left="110"/>
              <w:rPr>
                <w:rFonts w:ascii="Arial" w:eastAsia="Arial" w:hAnsi="Arial" w:cs="Arial"/>
                <w:szCs w:val="22"/>
                <w:lang w:val="en-US" w:eastAsia="en-US"/>
              </w:rPr>
            </w:pP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Primary</w:t>
            </w:r>
            <w:r w:rsidRPr="00F321BD">
              <w:rPr>
                <w:rFonts w:ascii="Arial" w:eastAsia="Arial" w:hAnsi="Arial" w:cs="Arial"/>
                <w:color w:val="0D0D0D"/>
                <w:spacing w:val="-5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school-aged</w:t>
            </w:r>
            <w:r w:rsidRPr="00F321BD">
              <w:rPr>
                <w:rFonts w:ascii="Arial" w:eastAsia="Arial" w:hAnsi="Arial" w:cs="Arial"/>
                <w:color w:val="0D0D0D"/>
                <w:spacing w:val="-1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pacing w:val="-2"/>
                <w:szCs w:val="22"/>
                <w:lang w:val="en-US" w:eastAsia="en-US"/>
              </w:rPr>
              <w:t>pupils</w:t>
            </w:r>
          </w:p>
        </w:tc>
        <w:tc>
          <w:tcPr>
            <w:tcW w:w="4261" w:type="dxa"/>
          </w:tcPr>
          <w:p w14:paraId="7EB86DE8" w14:textId="77777777" w:rsidR="00F321BD" w:rsidRPr="00F321BD" w:rsidRDefault="00F321BD" w:rsidP="00F321BD">
            <w:pPr>
              <w:widowControl w:val="0"/>
              <w:autoSpaceDE w:val="0"/>
              <w:autoSpaceDN w:val="0"/>
              <w:spacing w:before="96" w:line="288" w:lineRule="auto"/>
              <w:ind w:left="108" w:right="130"/>
              <w:jc w:val="both"/>
              <w:rPr>
                <w:rFonts w:ascii="Arial" w:eastAsia="Arial" w:hAnsi="Arial" w:cs="Arial"/>
                <w:szCs w:val="22"/>
                <w:lang w:val="en-US" w:eastAsia="en-US"/>
              </w:rPr>
            </w:pP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Reception</w:t>
            </w:r>
            <w:r w:rsidRPr="00F321BD">
              <w:rPr>
                <w:rFonts w:ascii="Arial" w:eastAsia="Arial" w:hAnsi="Arial" w:cs="Arial"/>
                <w:color w:val="0D0D0D"/>
                <w:spacing w:val="-7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and</w:t>
            </w:r>
            <w:r w:rsidRPr="00F321BD">
              <w:rPr>
                <w:rFonts w:ascii="Arial" w:eastAsia="Arial" w:hAnsi="Arial" w:cs="Arial"/>
                <w:color w:val="0D0D0D"/>
                <w:spacing w:val="-9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Key</w:t>
            </w:r>
            <w:r w:rsidRPr="00F321BD">
              <w:rPr>
                <w:rFonts w:ascii="Arial" w:eastAsia="Arial" w:hAnsi="Arial" w:cs="Arial"/>
                <w:color w:val="0D0D0D"/>
                <w:spacing w:val="-10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Stage</w:t>
            </w:r>
            <w:r w:rsidRPr="00F321BD">
              <w:rPr>
                <w:rFonts w:ascii="Arial" w:eastAsia="Arial" w:hAnsi="Arial" w:cs="Arial"/>
                <w:color w:val="0D0D0D"/>
                <w:spacing w:val="-7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1</w:t>
            </w:r>
            <w:r w:rsidRPr="00F321BD">
              <w:rPr>
                <w:rFonts w:ascii="Arial" w:eastAsia="Arial" w:hAnsi="Arial" w:cs="Arial"/>
                <w:color w:val="0D0D0D"/>
                <w:spacing w:val="-6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pupils</w:t>
            </w:r>
            <w:r w:rsidRPr="00F321BD">
              <w:rPr>
                <w:rFonts w:ascii="Arial" w:eastAsia="Arial" w:hAnsi="Arial" w:cs="Arial"/>
                <w:color w:val="0D0D0D"/>
                <w:spacing w:val="-7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will be</w:t>
            </w:r>
            <w:r w:rsidRPr="00F321BD">
              <w:rPr>
                <w:rFonts w:ascii="Arial" w:eastAsia="Arial" w:hAnsi="Arial" w:cs="Arial"/>
                <w:color w:val="0D0D0D"/>
                <w:spacing w:val="-3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engaged</w:t>
            </w:r>
            <w:r w:rsidRPr="00F321BD">
              <w:rPr>
                <w:rFonts w:ascii="Arial" w:eastAsia="Arial" w:hAnsi="Arial" w:cs="Arial"/>
                <w:color w:val="0D0D0D"/>
                <w:spacing w:val="-3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in</w:t>
            </w:r>
            <w:r w:rsidRPr="00F321BD">
              <w:rPr>
                <w:rFonts w:ascii="Arial" w:eastAsia="Arial" w:hAnsi="Arial" w:cs="Arial"/>
                <w:color w:val="0D0D0D"/>
                <w:spacing w:val="-3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three</w:t>
            </w:r>
            <w:r w:rsidRPr="00F321BD">
              <w:rPr>
                <w:rFonts w:ascii="Arial" w:eastAsia="Arial" w:hAnsi="Arial" w:cs="Arial"/>
                <w:color w:val="0D0D0D"/>
                <w:spacing w:val="-4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hours</w:t>
            </w:r>
            <w:r w:rsidRPr="00F321BD">
              <w:rPr>
                <w:rFonts w:ascii="Arial" w:eastAsia="Arial" w:hAnsi="Arial" w:cs="Arial"/>
                <w:color w:val="0D0D0D"/>
                <w:spacing w:val="-3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of</w:t>
            </w:r>
            <w:r w:rsidRPr="00F321BD">
              <w:rPr>
                <w:rFonts w:ascii="Arial" w:eastAsia="Arial" w:hAnsi="Arial" w:cs="Arial"/>
                <w:color w:val="0D0D0D"/>
                <w:spacing w:val="-2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learning a day.</w:t>
            </w:r>
          </w:p>
          <w:p w14:paraId="045D631B" w14:textId="77777777" w:rsidR="00F321BD" w:rsidRPr="00F321BD" w:rsidRDefault="00F321BD" w:rsidP="00F321BD">
            <w:pPr>
              <w:widowControl w:val="0"/>
              <w:autoSpaceDE w:val="0"/>
              <w:autoSpaceDN w:val="0"/>
              <w:spacing w:before="10"/>
              <w:rPr>
                <w:rFonts w:ascii="Arial" w:eastAsia="Arial" w:hAnsi="Arial" w:cs="Arial"/>
                <w:sz w:val="20"/>
                <w:szCs w:val="22"/>
                <w:lang w:val="en-US" w:eastAsia="en-US"/>
              </w:rPr>
            </w:pPr>
          </w:p>
          <w:p w14:paraId="0DAFC62C" w14:textId="77777777" w:rsidR="00F321BD" w:rsidRPr="00F321BD" w:rsidRDefault="00F321BD" w:rsidP="00F321BD">
            <w:pPr>
              <w:widowControl w:val="0"/>
              <w:autoSpaceDE w:val="0"/>
              <w:autoSpaceDN w:val="0"/>
              <w:spacing w:line="288" w:lineRule="auto"/>
              <w:ind w:left="108" w:right="152"/>
              <w:jc w:val="both"/>
              <w:rPr>
                <w:rFonts w:ascii="Arial" w:eastAsia="Arial" w:hAnsi="Arial" w:cs="Arial"/>
                <w:szCs w:val="22"/>
                <w:lang w:val="en-US" w:eastAsia="en-US"/>
              </w:rPr>
            </w:pP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Key</w:t>
            </w:r>
            <w:r w:rsidRPr="00F321BD">
              <w:rPr>
                <w:rFonts w:ascii="Arial" w:eastAsia="Arial" w:hAnsi="Arial" w:cs="Arial"/>
                <w:color w:val="0D0D0D"/>
                <w:spacing w:val="-8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Stage</w:t>
            </w:r>
            <w:r w:rsidRPr="00F321BD">
              <w:rPr>
                <w:rFonts w:ascii="Arial" w:eastAsia="Arial" w:hAnsi="Arial" w:cs="Arial"/>
                <w:color w:val="0D0D0D"/>
                <w:spacing w:val="-5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2</w:t>
            </w:r>
            <w:r w:rsidRPr="00F321BD">
              <w:rPr>
                <w:rFonts w:ascii="Arial" w:eastAsia="Arial" w:hAnsi="Arial" w:cs="Arial"/>
                <w:color w:val="0D0D0D"/>
                <w:spacing w:val="-6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pupils</w:t>
            </w:r>
            <w:r w:rsidRPr="00F321BD">
              <w:rPr>
                <w:rFonts w:ascii="Arial" w:eastAsia="Arial" w:hAnsi="Arial" w:cs="Arial"/>
                <w:color w:val="0D0D0D"/>
                <w:spacing w:val="-5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will</w:t>
            </w:r>
            <w:r w:rsidRPr="00F321BD">
              <w:rPr>
                <w:rFonts w:ascii="Arial" w:eastAsia="Arial" w:hAnsi="Arial" w:cs="Arial"/>
                <w:color w:val="0D0D0D"/>
                <w:spacing w:val="-4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be</w:t>
            </w:r>
            <w:r w:rsidRPr="00F321BD">
              <w:rPr>
                <w:rFonts w:ascii="Arial" w:eastAsia="Arial" w:hAnsi="Arial" w:cs="Arial"/>
                <w:color w:val="0D0D0D"/>
                <w:spacing w:val="-7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engaged</w:t>
            </w:r>
            <w:r w:rsidRPr="00F321BD">
              <w:rPr>
                <w:rFonts w:ascii="Arial" w:eastAsia="Arial" w:hAnsi="Arial" w:cs="Arial"/>
                <w:color w:val="0D0D0D"/>
                <w:spacing w:val="-5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in four hours of learning a day.</w:t>
            </w:r>
          </w:p>
          <w:p w14:paraId="2B5244C7" w14:textId="77777777" w:rsidR="00F321BD" w:rsidRPr="00F321BD" w:rsidRDefault="00F321BD" w:rsidP="00F321BD">
            <w:pPr>
              <w:widowControl w:val="0"/>
              <w:autoSpaceDE w:val="0"/>
              <w:autoSpaceDN w:val="0"/>
              <w:spacing w:before="10"/>
              <w:rPr>
                <w:rFonts w:ascii="Arial" w:eastAsia="Arial" w:hAnsi="Arial" w:cs="Arial"/>
                <w:sz w:val="20"/>
                <w:szCs w:val="22"/>
                <w:lang w:val="en-US" w:eastAsia="en-US"/>
              </w:rPr>
            </w:pPr>
          </w:p>
          <w:p w14:paraId="0E254204" w14:textId="77777777" w:rsidR="00F321BD" w:rsidRPr="00F321BD" w:rsidRDefault="00F321BD" w:rsidP="00F321BD">
            <w:pPr>
              <w:widowControl w:val="0"/>
              <w:autoSpaceDE w:val="0"/>
              <w:autoSpaceDN w:val="0"/>
              <w:spacing w:before="1" w:line="288" w:lineRule="auto"/>
              <w:ind w:left="108" w:right="208"/>
              <w:rPr>
                <w:rFonts w:ascii="Arial" w:eastAsia="Arial" w:hAnsi="Arial" w:cs="Arial"/>
                <w:szCs w:val="22"/>
                <w:lang w:val="en-US" w:eastAsia="en-US"/>
              </w:rPr>
            </w:pP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Detailed</w:t>
            </w:r>
            <w:r w:rsidRPr="00F321BD">
              <w:rPr>
                <w:rFonts w:ascii="Arial" w:eastAsia="Arial" w:hAnsi="Arial" w:cs="Arial"/>
                <w:color w:val="0D0D0D"/>
                <w:spacing w:val="-17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recommended</w:t>
            </w:r>
            <w:r w:rsidRPr="00F321BD">
              <w:rPr>
                <w:rFonts w:ascii="Arial" w:eastAsia="Arial" w:hAnsi="Arial" w:cs="Arial"/>
                <w:color w:val="0D0D0D"/>
                <w:spacing w:val="-17"/>
                <w:szCs w:val="22"/>
                <w:lang w:val="en-US" w:eastAsia="en-US"/>
              </w:rPr>
              <w:t xml:space="preserve"> </w:t>
            </w:r>
            <w:r w:rsidRPr="00F321BD">
              <w:rPr>
                <w:rFonts w:ascii="Arial" w:eastAsia="Arial" w:hAnsi="Arial" w:cs="Arial"/>
                <w:color w:val="0D0D0D"/>
                <w:szCs w:val="22"/>
                <w:lang w:val="en-US" w:eastAsia="en-US"/>
              </w:rPr>
              <w:t>timetables are shared with parents.</w:t>
            </w:r>
          </w:p>
        </w:tc>
      </w:tr>
    </w:tbl>
    <w:p w14:paraId="41F1D986" w14:textId="77777777" w:rsidR="00F321BD" w:rsidRPr="00F321BD" w:rsidRDefault="00F321BD" w:rsidP="00F321BD">
      <w:pPr>
        <w:widowControl w:val="0"/>
        <w:autoSpaceDE w:val="0"/>
        <w:autoSpaceDN w:val="0"/>
        <w:rPr>
          <w:rFonts w:ascii="Arial" w:eastAsia="Arial" w:hAnsi="Arial" w:cs="Arial"/>
          <w:sz w:val="20"/>
          <w:lang w:val="en-US" w:eastAsia="en-US"/>
        </w:rPr>
      </w:pPr>
    </w:p>
    <w:p w14:paraId="7632BAC0" w14:textId="77777777" w:rsidR="00F321BD" w:rsidRPr="00F321BD" w:rsidRDefault="00F321BD" w:rsidP="00F321BD">
      <w:pPr>
        <w:widowControl w:val="0"/>
        <w:autoSpaceDE w:val="0"/>
        <w:autoSpaceDN w:val="0"/>
        <w:rPr>
          <w:rFonts w:ascii="Arial" w:eastAsia="Arial" w:hAnsi="Arial" w:cs="Arial"/>
          <w:sz w:val="20"/>
          <w:lang w:val="en-US" w:eastAsia="en-US"/>
        </w:rPr>
      </w:pPr>
    </w:p>
    <w:p w14:paraId="3115DC2B" w14:textId="77777777" w:rsidR="00F321BD" w:rsidRPr="00F321BD" w:rsidRDefault="00F321BD" w:rsidP="00F321BD">
      <w:pPr>
        <w:widowControl w:val="0"/>
        <w:autoSpaceDE w:val="0"/>
        <w:autoSpaceDN w:val="0"/>
        <w:spacing w:before="89"/>
        <w:ind w:left="112"/>
        <w:outlineLvl w:val="0"/>
        <w:rPr>
          <w:rFonts w:ascii="Arial" w:eastAsia="Arial" w:hAnsi="Arial" w:cs="Arial"/>
          <w:b/>
          <w:bCs/>
          <w:sz w:val="32"/>
          <w:szCs w:val="32"/>
          <w:lang w:val="en-US" w:eastAsia="en-US"/>
        </w:rPr>
      </w:pP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Accessing</w:t>
      </w:r>
      <w:r w:rsidRPr="00F321BD">
        <w:rPr>
          <w:rFonts w:ascii="Arial" w:eastAsia="Arial" w:hAnsi="Arial" w:cs="Arial"/>
          <w:b/>
          <w:bCs/>
          <w:spacing w:val="-17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remote</w:t>
      </w:r>
      <w:r w:rsidRPr="00F321BD">
        <w:rPr>
          <w:rFonts w:ascii="Arial" w:eastAsia="Arial" w:hAnsi="Arial" w:cs="Arial"/>
          <w:b/>
          <w:bCs/>
          <w:spacing w:val="-15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pacing w:val="-2"/>
          <w:sz w:val="32"/>
          <w:szCs w:val="32"/>
          <w:lang w:val="en-US" w:eastAsia="en-US"/>
        </w:rPr>
        <w:t>education</w:t>
      </w:r>
    </w:p>
    <w:p w14:paraId="2EAC2D59" w14:textId="77777777" w:rsidR="00F321BD" w:rsidRPr="00F321BD" w:rsidRDefault="00F321BD" w:rsidP="00F321BD">
      <w:pPr>
        <w:widowControl w:val="0"/>
        <w:autoSpaceDE w:val="0"/>
        <w:autoSpaceDN w:val="0"/>
        <w:spacing w:before="4"/>
        <w:rPr>
          <w:rFonts w:ascii="Arial" w:eastAsia="Arial" w:hAnsi="Arial" w:cs="Arial"/>
          <w:b/>
          <w:sz w:val="31"/>
          <w:lang w:val="en-US" w:eastAsia="en-US"/>
        </w:rPr>
      </w:pPr>
    </w:p>
    <w:p w14:paraId="1E546D00" w14:textId="77777777" w:rsidR="00F321BD" w:rsidRPr="00F321BD" w:rsidRDefault="00F321BD" w:rsidP="00F321BD">
      <w:pPr>
        <w:widowControl w:val="0"/>
        <w:autoSpaceDE w:val="0"/>
        <w:autoSpaceDN w:val="0"/>
        <w:ind w:left="112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How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will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my</w:t>
      </w:r>
      <w:r w:rsidRPr="00F321BD">
        <w:rPr>
          <w:rFonts w:ascii="Arial" w:eastAsia="Arial" w:hAnsi="Arial" w:cs="Arial"/>
          <w:b/>
          <w:spacing w:val="-1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child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access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any</w:t>
      </w:r>
      <w:r w:rsidRPr="00F321BD">
        <w:rPr>
          <w:rFonts w:ascii="Arial" w:eastAsia="Arial" w:hAnsi="Arial" w:cs="Arial"/>
          <w:b/>
          <w:spacing w:val="-1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online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remote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education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you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 xml:space="preserve">are 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>providing?</w:t>
      </w:r>
    </w:p>
    <w:p w14:paraId="27E65F49" w14:textId="1CD2D389" w:rsidR="00F321BD" w:rsidRPr="00F321BD" w:rsidRDefault="00F321BD" w:rsidP="00F321BD">
      <w:pPr>
        <w:widowControl w:val="0"/>
        <w:autoSpaceDE w:val="0"/>
        <w:autoSpaceDN w:val="0"/>
        <w:spacing w:before="3"/>
        <w:rPr>
          <w:rFonts w:ascii="Arial" w:eastAsia="Arial" w:hAnsi="Arial" w:cs="Arial"/>
          <w:b/>
          <w:sz w:val="18"/>
          <w:lang w:val="en-US" w:eastAsia="en-US"/>
        </w:rPr>
      </w:pPr>
      <w:r w:rsidRPr="00F321BD">
        <w:rPr>
          <w:rFonts w:ascii="Arial" w:eastAsia="Arial" w:hAnsi="Arial" w:cs="Arial"/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26FA5BB" wp14:editId="2A8A75B8">
                <wp:simplePos x="0" y="0"/>
                <wp:positionH relativeFrom="page">
                  <wp:posOffset>720090</wp:posOffset>
                </wp:positionH>
                <wp:positionV relativeFrom="paragraph">
                  <wp:posOffset>154305</wp:posOffset>
                </wp:positionV>
                <wp:extent cx="5986145" cy="754380"/>
                <wp:effectExtent l="5715" t="9525" r="8890" b="7620"/>
                <wp:wrapTopAndBottom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145" cy="75438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ABF774E" w14:textId="77777777" w:rsidR="00F321BD" w:rsidRPr="00F321BD" w:rsidRDefault="00F321BD" w:rsidP="00F4319D">
                            <w:pPr>
                              <w:pStyle w:val="BodyText"/>
                              <w:spacing w:before="68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18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Nursery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1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and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9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Reception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11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pupils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9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can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9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access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9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remote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10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education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11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using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>Tapestry.</w:t>
                            </w:r>
                          </w:p>
                          <w:p w14:paraId="3E50A089" w14:textId="77777777" w:rsidR="00F321BD" w:rsidRPr="00F321BD" w:rsidRDefault="00F321BD" w:rsidP="00F4319D">
                            <w:pPr>
                              <w:pStyle w:val="BodyText"/>
                              <w:spacing w:before="7"/>
                              <w:jc w:val="both"/>
                              <w:rPr>
                                <w:rFonts w:ascii="Arial" w:hAnsi="Arial" w:cs="Arial"/>
                                <w:b w:val="0"/>
                                <w:bCs w:val="0"/>
                                <w:sz w:val="20"/>
                                <w:szCs w:val="18"/>
                                <w:u w:val="none"/>
                              </w:rPr>
                            </w:pPr>
                          </w:p>
                          <w:p w14:paraId="362B8043" w14:textId="77777777" w:rsidR="00F321BD" w:rsidRPr="00F321BD" w:rsidRDefault="00F321BD" w:rsidP="00F4319D">
                            <w:pPr>
                              <w:pStyle w:val="BodyText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18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Key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Stage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1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1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and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Key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6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Stage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2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pupils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1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can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access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1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remote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education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using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1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>Seesaw.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FA5BB" id="Text Box 14" o:spid="_x0000_s1028" type="#_x0000_t202" style="position:absolute;margin-left:56.7pt;margin-top:12.15pt;width:471.35pt;height:59.4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" filled="f" strokeweight=".26467mm">
                <v:textbox inset="0,0,0,0">
                  <w:txbxContent>
                    <w:p w14:paraId="1ABF774E" w14:textId="77777777" w:rsidR="00F321BD" w:rsidRPr="00F321BD" w:rsidRDefault="00F321BD" w:rsidP="00F4319D">
                      <w:pPr>
                        <w:pStyle w:val="BodyText"/>
                        <w:spacing w:before="68"/>
                        <w:jc w:val="both"/>
                        <w:rPr>
                          <w:rFonts w:ascii="Arial" w:hAnsi="Arial" w:cs="Arial"/>
                          <w:sz w:val="24"/>
                          <w:szCs w:val="18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Nursery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1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and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9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Reception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11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pupils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9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can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9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access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9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remote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10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education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11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using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spacing w:val="-2"/>
                          <w:sz w:val="24"/>
                          <w:szCs w:val="18"/>
                          <w:u w:val="none"/>
                        </w:rPr>
                        <w:t>Tapestry.</w:t>
                      </w:r>
                    </w:p>
                    <w:p w14:paraId="3E50A089" w14:textId="77777777" w:rsidR="00F321BD" w:rsidRPr="00F321BD" w:rsidRDefault="00F321BD" w:rsidP="00F4319D">
                      <w:pPr>
                        <w:pStyle w:val="BodyText"/>
                        <w:spacing w:before="7"/>
                        <w:jc w:val="both"/>
                        <w:rPr>
                          <w:rFonts w:ascii="Arial" w:hAnsi="Arial" w:cs="Arial"/>
                          <w:b w:val="0"/>
                          <w:bCs w:val="0"/>
                          <w:sz w:val="20"/>
                          <w:szCs w:val="18"/>
                          <w:u w:val="none"/>
                        </w:rPr>
                      </w:pPr>
                    </w:p>
                    <w:p w14:paraId="362B8043" w14:textId="77777777" w:rsidR="00F321BD" w:rsidRPr="00F321BD" w:rsidRDefault="00F321BD" w:rsidP="00F4319D">
                      <w:pPr>
                        <w:pStyle w:val="BodyText"/>
                        <w:jc w:val="both"/>
                        <w:rPr>
                          <w:rFonts w:ascii="Arial" w:hAnsi="Arial" w:cs="Arial"/>
                          <w:sz w:val="24"/>
                          <w:szCs w:val="18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Key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Stage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1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1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and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Key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6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Stage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2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pupils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1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can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access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1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remote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education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using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1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spacing w:val="-2"/>
                          <w:sz w:val="24"/>
                          <w:szCs w:val="18"/>
                          <w:u w:val="none"/>
                        </w:rPr>
                        <w:t>Seesaw.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E23588" w14:textId="77777777" w:rsidR="00F321BD" w:rsidRPr="00F321BD" w:rsidRDefault="00F321BD" w:rsidP="00F321BD">
      <w:pPr>
        <w:widowControl w:val="0"/>
        <w:autoSpaceDE w:val="0"/>
        <w:autoSpaceDN w:val="0"/>
        <w:spacing w:before="7"/>
        <w:rPr>
          <w:rFonts w:ascii="Arial" w:eastAsia="Arial" w:hAnsi="Arial" w:cs="Arial"/>
          <w:b/>
          <w:sz w:val="39"/>
          <w:lang w:val="en-US" w:eastAsia="en-US"/>
        </w:rPr>
      </w:pPr>
    </w:p>
    <w:p w14:paraId="402C7D38" w14:textId="77777777" w:rsidR="00F321BD" w:rsidRPr="00F321BD" w:rsidRDefault="00F321BD" w:rsidP="00F321BD">
      <w:pPr>
        <w:widowControl w:val="0"/>
        <w:autoSpaceDE w:val="0"/>
        <w:autoSpaceDN w:val="0"/>
        <w:ind w:left="112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If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my</w:t>
      </w:r>
      <w:r w:rsidRPr="00F321BD">
        <w:rPr>
          <w:rFonts w:ascii="Arial" w:eastAsia="Arial" w:hAnsi="Arial" w:cs="Arial"/>
          <w:b/>
          <w:spacing w:val="-10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child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does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not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have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digital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or</w:t>
      </w:r>
      <w:r w:rsidRPr="00F321BD">
        <w:rPr>
          <w:rFonts w:ascii="Arial" w:eastAsia="Arial" w:hAnsi="Arial" w:cs="Arial"/>
          <w:b/>
          <w:spacing w:val="-6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online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access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at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home,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how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will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you support them to access remote education?</w:t>
      </w:r>
    </w:p>
    <w:p w14:paraId="05CCACE2" w14:textId="77777777" w:rsidR="00F321BD" w:rsidRPr="00F321BD" w:rsidRDefault="00F321BD" w:rsidP="00F321BD">
      <w:pPr>
        <w:widowControl w:val="0"/>
        <w:autoSpaceDE w:val="0"/>
        <w:autoSpaceDN w:val="0"/>
        <w:spacing w:before="239" w:line="288" w:lineRule="auto"/>
        <w:ind w:left="112" w:right="227"/>
        <w:rPr>
          <w:rFonts w:ascii="Arial" w:eastAsia="Arial" w:hAnsi="Arial" w:cs="Arial"/>
          <w:lang w:val="en-US" w:eastAsia="en-US"/>
        </w:rPr>
      </w:pPr>
      <w:r w:rsidRPr="00F321BD">
        <w:rPr>
          <w:rFonts w:ascii="Arial" w:eastAsia="Arial" w:hAnsi="Arial" w:cs="Arial"/>
          <w:lang w:val="en-US" w:eastAsia="en-US"/>
        </w:rPr>
        <w:t>We</w:t>
      </w:r>
      <w:r w:rsidRPr="00F321BD">
        <w:rPr>
          <w:rFonts w:ascii="Arial" w:eastAsia="Arial" w:hAnsi="Arial" w:cs="Arial"/>
          <w:spacing w:val="-6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recognise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that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some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pupils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may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not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have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suitable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online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access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at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home.</w:t>
      </w:r>
      <w:r w:rsidRPr="00F321BD">
        <w:rPr>
          <w:rFonts w:ascii="Arial" w:eastAsia="Arial" w:hAnsi="Arial" w:cs="Arial"/>
          <w:spacing w:val="-9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We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take the following approaches to support those pupils to access remote education:</w:t>
      </w:r>
    </w:p>
    <w:p w14:paraId="1810FDEC" w14:textId="0E71FCF4" w:rsidR="00F321BD" w:rsidRPr="00F321BD" w:rsidRDefault="00F321BD" w:rsidP="00F321BD">
      <w:pPr>
        <w:widowControl w:val="0"/>
        <w:autoSpaceDE w:val="0"/>
        <w:autoSpaceDN w:val="0"/>
        <w:spacing w:before="1"/>
        <w:rPr>
          <w:rFonts w:ascii="Arial" w:eastAsia="Arial" w:hAnsi="Arial" w:cs="Arial"/>
          <w:sz w:val="6"/>
          <w:lang w:val="en-US" w:eastAsia="en-US"/>
        </w:rPr>
      </w:pPr>
      <w:r w:rsidRPr="00F321BD">
        <w:rPr>
          <w:rFonts w:ascii="Arial" w:eastAsia="Arial" w:hAnsi="Arial" w:cs="Arial"/>
          <w:noProof/>
          <w:lang w:val="en-US" w:eastAsia="en-US"/>
        </w:rPr>
        <w:lastRenderedPageBreak/>
        <mc:AlternateContent>
          <mc:Choice Requires="wps">
            <w:drawing>
              <wp:anchor distT="0" distB="0" distL="0" distR="0" simplePos="0" relativeHeight="251663360" behindDoc="1" locked="0" layoutInCell="1" allowOverlap="1" wp14:anchorId="3035CB27" wp14:editId="1C44976D">
                <wp:simplePos x="0" y="0"/>
                <wp:positionH relativeFrom="page">
                  <wp:posOffset>720090</wp:posOffset>
                </wp:positionH>
                <wp:positionV relativeFrom="paragraph">
                  <wp:posOffset>64770</wp:posOffset>
                </wp:positionV>
                <wp:extent cx="5986145" cy="2426970"/>
                <wp:effectExtent l="5715" t="13335" r="8890" b="7620"/>
                <wp:wrapTopAndBottom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145" cy="242697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E451AC" w14:textId="77777777" w:rsidR="00F321BD" w:rsidRPr="00F321BD" w:rsidRDefault="00F321BD" w:rsidP="00F321BD">
                            <w:pPr>
                              <w:pStyle w:val="BodyText"/>
                              <w:spacing w:before="69" w:line="288" w:lineRule="auto"/>
                              <w:ind w:left="144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If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child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does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not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have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digital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or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online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access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proofErr w:type="gramStart"/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home</w:t>
                            </w:r>
                            <w:proofErr w:type="gramEnd"/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we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will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support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them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in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the following ways:</w:t>
                            </w:r>
                          </w:p>
                          <w:p w14:paraId="7B1E0A53" w14:textId="77777777" w:rsidR="00F321BD" w:rsidRPr="00F321BD" w:rsidRDefault="00F321BD" w:rsidP="00F321BD">
                            <w:pPr>
                              <w:pStyle w:val="BodyText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66"/>
                              </w:tabs>
                              <w:autoSpaceDE w:val="0"/>
                              <w:autoSpaceDN w:val="0"/>
                              <w:spacing w:before="120" w:line="288" w:lineRule="auto"/>
                              <w:ind w:right="252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Provide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photocopied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work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packs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that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can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be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7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either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collected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by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6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or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delivered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 xml:space="preserve">to the parents on a </w:t>
                            </w:r>
                            <w:proofErr w:type="gramStart"/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week by week</w:t>
                            </w:r>
                            <w:proofErr w:type="gramEnd"/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 xml:space="preserve"> basis. Work will be </w:t>
                            </w:r>
                            <w:proofErr w:type="gramStart"/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marked</w:t>
                            </w:r>
                            <w:proofErr w:type="gramEnd"/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 xml:space="preserve"> and pupils will receive feedback.</w:t>
                            </w:r>
                          </w:p>
                          <w:p w14:paraId="4A7EFFFF" w14:textId="77777777" w:rsidR="00F321BD" w:rsidRPr="00F321BD" w:rsidRDefault="00F321BD" w:rsidP="00F321BD">
                            <w:pPr>
                              <w:pStyle w:val="BodyText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66"/>
                              </w:tabs>
                              <w:autoSpaceDE w:val="0"/>
                              <w:autoSpaceDN w:val="0"/>
                              <w:spacing w:before="120" w:line="288" w:lineRule="auto"/>
                              <w:ind w:right="1090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Loan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school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laptop,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subject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to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loan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agreement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being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signed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by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6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 xml:space="preserve">the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szCs w:val="18"/>
                                <w:u w:val="none"/>
                              </w:rPr>
                              <w:t>parent/carer.</w:t>
                            </w:r>
                          </w:p>
                          <w:p w14:paraId="052FBE92" w14:textId="77777777" w:rsidR="00F321BD" w:rsidRPr="00F321BD" w:rsidRDefault="00F321BD" w:rsidP="00F321BD">
                            <w:pPr>
                              <w:pStyle w:val="BodyText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66"/>
                              </w:tabs>
                              <w:autoSpaceDE w:val="0"/>
                              <w:autoSpaceDN w:val="0"/>
                              <w:spacing w:before="121" w:line="288" w:lineRule="auto"/>
                              <w:ind w:right="496"/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Use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all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available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resources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from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the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6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DFE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to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support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parents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6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and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6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carers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  <w:t>with access to any devices made available to the school.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5CB27" id="Text Box 13" o:spid="_x0000_s1029" type="#_x0000_t202" style="position:absolute;margin-left:56.7pt;margin-top:5.1pt;width:471.35pt;height:191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" filled="f" strokeweight=".26467mm">
                <v:textbox inset="0,0,0,0">
                  <w:txbxContent>
                    <w:p w14:paraId="3DE451AC" w14:textId="77777777" w:rsidR="00F321BD" w:rsidRPr="00F321BD" w:rsidRDefault="00F321BD" w:rsidP="00F321BD">
                      <w:pPr>
                        <w:pStyle w:val="BodyText"/>
                        <w:spacing w:before="69" w:line="288" w:lineRule="auto"/>
                        <w:ind w:left="144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If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child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does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not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have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digital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or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online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access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proofErr w:type="gramStart"/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home</w:t>
                      </w:r>
                      <w:proofErr w:type="gramEnd"/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we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will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support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them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in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the following ways:</w:t>
                      </w:r>
                    </w:p>
                    <w:p w14:paraId="7B1E0A53" w14:textId="77777777" w:rsidR="00F321BD" w:rsidRPr="00F321BD" w:rsidRDefault="00F321BD" w:rsidP="00F321BD">
                      <w:pPr>
                        <w:pStyle w:val="BodyText"/>
                        <w:widowControl w:val="0"/>
                        <w:numPr>
                          <w:ilvl w:val="0"/>
                          <w:numId w:val="5"/>
                        </w:numPr>
                        <w:tabs>
                          <w:tab w:val="left" w:pos="866"/>
                        </w:tabs>
                        <w:autoSpaceDE w:val="0"/>
                        <w:autoSpaceDN w:val="0"/>
                        <w:spacing w:before="120" w:line="288" w:lineRule="auto"/>
                        <w:ind w:right="252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Provide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photocopied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work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packs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that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can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be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7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either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collected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by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6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or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delivered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 xml:space="preserve">to the parents on a </w:t>
                      </w:r>
                      <w:proofErr w:type="gramStart"/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week by week</w:t>
                      </w:r>
                      <w:proofErr w:type="gramEnd"/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 xml:space="preserve"> basis. Work will be </w:t>
                      </w:r>
                      <w:proofErr w:type="gramStart"/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marked</w:t>
                      </w:r>
                      <w:proofErr w:type="gramEnd"/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 xml:space="preserve"> and pupils will receive feedback.</w:t>
                      </w:r>
                    </w:p>
                    <w:p w14:paraId="4A7EFFFF" w14:textId="77777777" w:rsidR="00F321BD" w:rsidRPr="00F321BD" w:rsidRDefault="00F321BD" w:rsidP="00F321BD">
                      <w:pPr>
                        <w:pStyle w:val="BodyText"/>
                        <w:widowControl w:val="0"/>
                        <w:numPr>
                          <w:ilvl w:val="0"/>
                          <w:numId w:val="5"/>
                        </w:numPr>
                        <w:tabs>
                          <w:tab w:val="left" w:pos="866"/>
                        </w:tabs>
                        <w:autoSpaceDE w:val="0"/>
                        <w:autoSpaceDN w:val="0"/>
                        <w:spacing w:before="120" w:line="288" w:lineRule="auto"/>
                        <w:ind w:right="1090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Loan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school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laptop,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subject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to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loan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agreement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being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signed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by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6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 xml:space="preserve">the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szCs w:val="18"/>
                          <w:u w:val="none"/>
                        </w:rPr>
                        <w:t>parent/carer.</w:t>
                      </w:r>
                    </w:p>
                    <w:p w14:paraId="052FBE92" w14:textId="77777777" w:rsidR="00F321BD" w:rsidRPr="00F321BD" w:rsidRDefault="00F321BD" w:rsidP="00F321BD">
                      <w:pPr>
                        <w:pStyle w:val="BodyText"/>
                        <w:widowControl w:val="0"/>
                        <w:numPr>
                          <w:ilvl w:val="0"/>
                          <w:numId w:val="5"/>
                        </w:numPr>
                        <w:tabs>
                          <w:tab w:val="left" w:pos="866"/>
                        </w:tabs>
                        <w:autoSpaceDE w:val="0"/>
                        <w:autoSpaceDN w:val="0"/>
                        <w:spacing w:before="121" w:line="288" w:lineRule="auto"/>
                        <w:ind w:right="496"/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Use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all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available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resources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from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the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6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DFE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to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support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parents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6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and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6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carers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  <w:t>with access to any devices made available to the school.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31F0C4" w14:textId="50701F26" w:rsidR="00F321BD" w:rsidRDefault="00F321BD" w:rsidP="002F038E"/>
    <w:p w14:paraId="6A9737E1" w14:textId="77777777" w:rsidR="00F321BD" w:rsidRPr="00F321BD" w:rsidRDefault="00F321BD" w:rsidP="00F321BD">
      <w:pPr>
        <w:widowControl w:val="0"/>
        <w:autoSpaceDE w:val="0"/>
        <w:autoSpaceDN w:val="0"/>
        <w:spacing w:before="83"/>
        <w:ind w:left="112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How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will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my</w:t>
      </w:r>
      <w:r w:rsidRPr="00F321BD">
        <w:rPr>
          <w:rFonts w:ascii="Arial" w:eastAsia="Arial" w:hAnsi="Arial" w:cs="Arial"/>
          <w:b/>
          <w:spacing w:val="-1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child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be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taught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>remotely?</w:t>
      </w:r>
    </w:p>
    <w:p w14:paraId="464790C6" w14:textId="77777777" w:rsidR="00F321BD" w:rsidRPr="00F321BD" w:rsidRDefault="00F321BD" w:rsidP="00F321BD">
      <w:pPr>
        <w:widowControl w:val="0"/>
        <w:autoSpaceDE w:val="0"/>
        <w:autoSpaceDN w:val="0"/>
        <w:spacing w:before="238"/>
        <w:ind w:left="112"/>
        <w:rPr>
          <w:rFonts w:ascii="Arial" w:eastAsia="Arial" w:hAnsi="Arial" w:cs="Arial"/>
          <w:lang w:val="en-US" w:eastAsia="en-US"/>
        </w:rPr>
      </w:pPr>
      <w:r w:rsidRPr="00F321BD">
        <w:rPr>
          <w:rFonts w:ascii="Arial" w:eastAsia="Arial" w:hAnsi="Arial" w:cs="Arial"/>
          <w:lang w:val="en-US" w:eastAsia="en-US"/>
        </w:rPr>
        <w:t>We</w:t>
      </w:r>
      <w:r w:rsidRPr="00F321BD">
        <w:rPr>
          <w:rFonts w:ascii="Arial" w:eastAsia="Arial" w:hAnsi="Arial" w:cs="Arial"/>
          <w:spacing w:val="-8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use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</w:t>
      </w:r>
      <w:r w:rsidRPr="00F321BD">
        <w:rPr>
          <w:rFonts w:ascii="Arial" w:eastAsia="Arial" w:hAnsi="Arial" w:cs="Arial"/>
          <w:spacing w:val="-1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combination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of the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following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approaches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to</w:t>
      </w:r>
      <w:r w:rsidRPr="00F321BD">
        <w:rPr>
          <w:rFonts w:ascii="Arial" w:eastAsia="Arial" w:hAnsi="Arial" w:cs="Arial"/>
          <w:spacing w:val="-1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teach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pupils</w:t>
      </w:r>
      <w:r w:rsidRPr="00F321BD">
        <w:rPr>
          <w:rFonts w:ascii="Arial" w:eastAsia="Arial" w:hAnsi="Arial" w:cs="Arial"/>
          <w:spacing w:val="-1"/>
          <w:lang w:val="en-US" w:eastAsia="en-US"/>
        </w:rPr>
        <w:t xml:space="preserve"> </w:t>
      </w:r>
      <w:r w:rsidRPr="00F321BD">
        <w:rPr>
          <w:rFonts w:ascii="Arial" w:eastAsia="Arial" w:hAnsi="Arial" w:cs="Arial"/>
          <w:spacing w:val="-2"/>
          <w:lang w:val="en-US" w:eastAsia="en-US"/>
        </w:rPr>
        <w:t>remotely:</w:t>
      </w:r>
    </w:p>
    <w:p w14:paraId="4289D432" w14:textId="31862293" w:rsidR="00F321BD" w:rsidRPr="00F321BD" w:rsidRDefault="00F321BD" w:rsidP="00F321BD">
      <w:pPr>
        <w:widowControl w:val="0"/>
        <w:autoSpaceDE w:val="0"/>
        <w:autoSpaceDN w:val="0"/>
        <w:spacing w:before="3"/>
        <w:rPr>
          <w:rFonts w:ascii="Arial" w:eastAsia="Arial" w:hAnsi="Arial" w:cs="Arial"/>
          <w:sz w:val="23"/>
          <w:lang w:val="en-US" w:eastAsia="en-US"/>
        </w:rPr>
      </w:pPr>
      <w:r w:rsidRPr="00F321BD">
        <w:rPr>
          <w:rFonts w:ascii="Arial" w:eastAsia="Arial" w:hAnsi="Arial" w:cs="Arial"/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2AB05018" wp14:editId="50653F47">
                <wp:simplePos x="0" y="0"/>
                <wp:positionH relativeFrom="page">
                  <wp:posOffset>715010</wp:posOffset>
                </wp:positionH>
                <wp:positionV relativeFrom="paragraph">
                  <wp:posOffset>185420</wp:posOffset>
                </wp:positionV>
                <wp:extent cx="5995670" cy="232537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5080" y="4445"/>
                          <a:ext cx="5986145" cy="2315845"/>
                          <a:chOff x="1134" y="299"/>
                          <a:chExt cx="9427" cy="3647"/>
                        </a:xfrm>
                      </wpg:grpSpPr>
                      <wps:wsp>
                        <wps:cNvPr id="18" name="docshape7"/>
                        <wps:cNvSpPr>
                          <a:spLocks noChangeArrowheads="1"/>
                        </wps:cNvSpPr>
                        <wps:spPr bwMode="auto">
                          <a:xfrm>
                            <a:off x="1134" y="299"/>
                            <a:ext cx="9427" cy="3647"/>
                          </a:xfrm>
                          <a:prstGeom prst="rect">
                            <a:avLst/>
                          </a:prstGeom>
                          <a:noFill/>
                          <a:ln w="952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1646" y="375"/>
                            <a:ext cx="131" cy="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0B03F4" w14:textId="77777777" w:rsidR="00F321BD" w:rsidRDefault="00F321BD" w:rsidP="00F321BD">
                              <w:pPr>
                                <w:rPr>
                                  <w:rFonts w:ascii="Symbol" w:hAnsi="Symbol"/>
                                </w:rPr>
                              </w:pPr>
                              <w:r>
                                <w:rPr>
                                  <w:rFonts w:ascii="Symbol" w:hAnsi="Symbol"/>
                                </w:rPr>
                                <w:t></w:t>
                              </w:r>
                            </w:p>
                            <w:p w14:paraId="16A3908B" w14:textId="77777777" w:rsidR="00F321BD" w:rsidRDefault="00F321BD" w:rsidP="00F321BD">
                              <w:pPr>
                                <w:spacing w:before="238"/>
                                <w:rPr>
                                  <w:rFonts w:ascii="Symbol" w:hAnsi="Symbol"/>
                                </w:rPr>
                              </w:pPr>
                              <w:r>
                                <w:rPr>
                                  <w:rFonts w:ascii="Symbol" w:hAnsi="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docshape9"/>
                        <wps:cNvSpPr txBox="1">
                          <a:spLocks noChangeArrowheads="1"/>
                        </wps:cNvSpPr>
                        <wps:spPr bwMode="auto">
                          <a:xfrm>
                            <a:off x="2006" y="399"/>
                            <a:ext cx="4422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DB2978" w14:textId="77777777" w:rsidR="00F321BD" w:rsidRPr="00F321BD" w:rsidRDefault="00F321BD" w:rsidP="00F321BD">
                              <w:pPr>
                                <w:spacing w:line="268" w:lineRule="exact"/>
                                <w:rPr>
                                  <w:rFonts w:ascii="Arial" w:hAnsi="Arial" w:cs="Arial"/>
                                </w:rPr>
                              </w:pPr>
                              <w:r w:rsidRPr="00F321BD">
                                <w:rPr>
                                  <w:rFonts w:ascii="Arial" w:hAnsi="Arial" w:cs="Arial"/>
                                </w:rPr>
                                <w:t>live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teaching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(online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lessons)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2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using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4"/>
                                </w:rPr>
                                <w:t>Zoom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docshape10"/>
                        <wps:cNvSpPr txBox="1">
                          <a:spLocks noChangeArrowheads="1"/>
                        </wps:cNvSpPr>
                        <wps:spPr bwMode="auto">
                          <a:xfrm>
                            <a:off x="2006" y="932"/>
                            <a:ext cx="7249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29A4A" w14:textId="77777777" w:rsidR="00F321BD" w:rsidRPr="00F321BD" w:rsidRDefault="00F321BD" w:rsidP="00F321BD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F321BD">
                                <w:rPr>
                                  <w:rFonts w:ascii="Arial" w:hAnsi="Arial" w:cs="Arial"/>
                                </w:rPr>
                                <w:t>recorded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7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teaching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6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(e.g.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5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Oak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5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National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6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Academy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8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lessons,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5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video/audio recordings made by teachers)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docshape11"/>
                        <wps:cNvSpPr txBox="1">
                          <a:spLocks noChangeArrowheads="1"/>
                        </wps:cNvSpPr>
                        <wps:spPr bwMode="auto">
                          <a:xfrm>
                            <a:off x="1646" y="1717"/>
                            <a:ext cx="131" cy="1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307C4E" w14:textId="77777777" w:rsidR="00F321BD" w:rsidRDefault="00F321BD" w:rsidP="00F321BD">
                              <w:pPr>
                                <w:rPr>
                                  <w:rFonts w:ascii="Symbol" w:hAnsi="Symbol"/>
                                </w:rPr>
                              </w:pPr>
                              <w:r>
                                <w:rPr>
                                  <w:rFonts w:ascii="Symbol" w:hAnsi="Symbol"/>
                                </w:rPr>
                                <w:t></w:t>
                              </w:r>
                            </w:p>
                            <w:p w14:paraId="0A1D8731" w14:textId="77777777" w:rsidR="00F321BD" w:rsidRDefault="00F321BD" w:rsidP="00F321BD">
                              <w:pPr>
                                <w:spacing w:before="236"/>
                                <w:rPr>
                                  <w:rFonts w:ascii="Symbol" w:hAnsi="Symbol"/>
                                </w:rPr>
                              </w:pPr>
                              <w:r>
                                <w:rPr>
                                  <w:rFonts w:ascii="Symbol" w:hAnsi="Symbol"/>
                                </w:rPr>
                                <w:t></w:t>
                              </w:r>
                            </w:p>
                            <w:p w14:paraId="29D827E3" w14:textId="77777777" w:rsidR="00F321BD" w:rsidRDefault="00F321BD" w:rsidP="00F321BD">
                              <w:pPr>
                                <w:spacing w:before="239"/>
                                <w:rPr>
                                  <w:rFonts w:ascii="Symbol" w:hAnsi="Symbol"/>
                                </w:rPr>
                              </w:pPr>
                              <w:r>
                                <w:rPr>
                                  <w:rFonts w:ascii="Symbol" w:hAnsi="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docshape12"/>
                        <wps:cNvSpPr txBox="1">
                          <a:spLocks noChangeArrowheads="1"/>
                        </wps:cNvSpPr>
                        <wps:spPr bwMode="auto">
                          <a:xfrm>
                            <a:off x="2006" y="1741"/>
                            <a:ext cx="7685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8CA9EC" w14:textId="77777777" w:rsidR="00F321BD" w:rsidRPr="00F321BD" w:rsidRDefault="00F321BD" w:rsidP="00F321BD">
                              <w:pPr>
                                <w:spacing w:line="268" w:lineRule="exact"/>
                                <w:rPr>
                                  <w:rFonts w:ascii="Arial" w:hAnsi="Arial" w:cs="Arial"/>
                                </w:rPr>
                              </w:pPr>
                              <w:r w:rsidRPr="00F321BD">
                                <w:rPr>
                                  <w:rFonts w:ascii="Arial" w:hAnsi="Arial" w:cs="Arial"/>
                                </w:rPr>
                                <w:t>printed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5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paper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packs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produced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by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5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teachers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(e.g.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workbooks,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2"/>
                                </w:rPr>
                                <w:t xml:space="preserve"> worksheets)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docshape13"/>
                        <wps:cNvSpPr txBox="1">
                          <a:spLocks noChangeArrowheads="1"/>
                        </wps:cNvSpPr>
                        <wps:spPr bwMode="auto">
                          <a:xfrm>
                            <a:off x="2006" y="2271"/>
                            <a:ext cx="8354" cy="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BAC373" w14:textId="77777777" w:rsidR="00F321BD" w:rsidRPr="00F321BD" w:rsidRDefault="00F321BD" w:rsidP="00F321BD">
                              <w:pPr>
                                <w:spacing w:line="268" w:lineRule="exact"/>
                                <w:rPr>
                                  <w:rFonts w:ascii="Arial" w:hAnsi="Arial" w:cs="Arial"/>
                                </w:rPr>
                              </w:pPr>
                              <w:r w:rsidRPr="00F321BD">
                                <w:rPr>
                                  <w:rFonts w:ascii="Arial" w:hAnsi="Arial" w:cs="Arial"/>
                                </w:rPr>
                                <w:t>textbooks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and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reading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books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pupils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have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1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at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3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4"/>
                                </w:rPr>
                                <w:t>home</w:t>
                              </w:r>
                            </w:p>
                            <w:p w14:paraId="6BE9039E" w14:textId="77777777" w:rsidR="00F321BD" w:rsidRDefault="00F321BD" w:rsidP="00F321BD">
                              <w:pPr>
                                <w:spacing w:before="11"/>
                                <w:rPr>
                                  <w:sz w:val="21"/>
                                </w:rPr>
                              </w:pPr>
                            </w:p>
                            <w:p w14:paraId="653CB35E" w14:textId="77777777" w:rsidR="00F321BD" w:rsidRPr="00F321BD" w:rsidRDefault="00F321BD" w:rsidP="00F321BD">
                              <w:pPr>
                                <w:spacing w:line="242" w:lineRule="auto"/>
                                <w:rPr>
                                  <w:rFonts w:ascii="Arial" w:hAnsi="Arial" w:cs="Arial"/>
                                </w:rPr>
                              </w:pPr>
                              <w:r w:rsidRPr="00F321BD">
                                <w:rPr>
                                  <w:rFonts w:ascii="Arial" w:hAnsi="Arial" w:cs="Arial"/>
                                </w:rPr>
                                <w:t>commercially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7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available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4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websites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4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supporting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6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the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4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teaching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5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of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4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specific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5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subjects</w:t>
                              </w:r>
                              <w:r w:rsidRPr="00F321BD">
                                <w:rPr>
                                  <w:rFonts w:ascii="Arial" w:hAnsi="Arial" w:cs="Arial"/>
                                  <w:spacing w:val="-6"/>
                                </w:rPr>
                                <w:t xml:space="preserve"> </w:t>
                              </w:r>
                              <w:r w:rsidRPr="00F321BD">
                                <w:rPr>
                                  <w:rFonts w:ascii="Arial" w:hAnsi="Arial" w:cs="Arial"/>
                                </w:rPr>
                                <w:t>or areas, including video clips or sequences, in particular White Rose and Read Write Inc.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B05018" id="Group 17" o:spid="_x0000_s1030" style="position:absolute;margin-left:56.3pt;margin-top:14.6pt;width:472.1pt;height:183.1pt;z-index:-251651072;mso-wrap-distance-left:0;mso-wrap-distance-right:0;mso-position-horizontal-relative:page" coordorigin="1134,299" coordsize="9427,3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">
                <v:rect id="docshape7" o:spid="_x0000_s1031" style="position:absolute;left:1134;top:299;width:9427;height:3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" filled="f" strokeweight=".26467mm"/>
                <v:shape id="docshape8" o:spid="_x0000_s1032" type="#_x0000_t202" style="position:absolute;left:1646;top:375;width:131;height: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590B03F4" w14:textId="77777777" w:rsidR="00F321BD" w:rsidRDefault="00F321BD" w:rsidP="00F321BD">
                        <w:pPr>
                          <w:rPr>
                            <w:rFonts w:ascii="Symbol" w:hAnsi="Symbol"/>
                          </w:rPr>
                        </w:pPr>
                        <w:r>
                          <w:rPr>
                            <w:rFonts w:ascii="Symbol" w:hAnsi="Symbol"/>
                          </w:rPr>
                          <w:t></w:t>
                        </w:r>
                      </w:p>
                      <w:p w14:paraId="16A3908B" w14:textId="77777777" w:rsidR="00F321BD" w:rsidRDefault="00F321BD" w:rsidP="00F321BD">
                        <w:pPr>
                          <w:spacing w:before="238"/>
                          <w:rPr>
                            <w:rFonts w:ascii="Symbol" w:hAnsi="Symbol"/>
                          </w:rPr>
                        </w:pPr>
                        <w:r>
                          <w:rPr>
                            <w:rFonts w:ascii="Symbol" w:hAnsi="Symbol"/>
                          </w:rPr>
                          <w:t></w:t>
                        </w:r>
                      </w:p>
                    </w:txbxContent>
                  </v:textbox>
                </v:shape>
                <v:shape id="docshape9" o:spid="_x0000_s1033" type="#_x0000_t202" style="position:absolute;left:2006;top:399;width:4422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69DB2978" w14:textId="77777777" w:rsidR="00F321BD" w:rsidRPr="00F321BD" w:rsidRDefault="00F321BD" w:rsidP="00F321BD">
                        <w:pPr>
                          <w:spacing w:line="268" w:lineRule="exact"/>
                          <w:rPr>
                            <w:rFonts w:ascii="Arial" w:hAnsi="Arial" w:cs="Arial"/>
                          </w:rPr>
                        </w:pPr>
                        <w:r w:rsidRPr="00F321BD">
                          <w:rPr>
                            <w:rFonts w:ascii="Arial" w:hAnsi="Arial" w:cs="Arial"/>
                          </w:rPr>
                          <w:t>live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teaching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(online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lessons)</w:t>
                        </w:r>
                        <w:r w:rsidRPr="00F321BD">
                          <w:rPr>
                            <w:rFonts w:ascii="Arial" w:hAnsi="Arial" w:cs="Arial"/>
                            <w:spacing w:val="-2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using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  <w:spacing w:val="-4"/>
                          </w:rPr>
                          <w:t>Zoom</w:t>
                        </w:r>
                      </w:p>
                    </w:txbxContent>
                  </v:textbox>
                </v:shape>
                <v:shape id="docshape10" o:spid="_x0000_s1034" type="#_x0000_t202" style="position:absolute;left:2006;top:932;width:7249;height: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E129A4A" w14:textId="77777777" w:rsidR="00F321BD" w:rsidRPr="00F321BD" w:rsidRDefault="00F321BD" w:rsidP="00F321BD">
                        <w:pPr>
                          <w:rPr>
                            <w:rFonts w:ascii="Arial" w:hAnsi="Arial" w:cs="Arial"/>
                          </w:rPr>
                        </w:pPr>
                        <w:r w:rsidRPr="00F321BD">
                          <w:rPr>
                            <w:rFonts w:ascii="Arial" w:hAnsi="Arial" w:cs="Arial"/>
                          </w:rPr>
                          <w:t>recorded</w:t>
                        </w:r>
                        <w:r w:rsidRPr="00F321BD">
                          <w:rPr>
                            <w:rFonts w:ascii="Arial" w:hAnsi="Arial" w:cs="Arial"/>
                            <w:spacing w:val="-7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teaching</w:t>
                        </w:r>
                        <w:r w:rsidRPr="00F321BD">
                          <w:rPr>
                            <w:rFonts w:ascii="Arial" w:hAnsi="Arial" w:cs="Arial"/>
                            <w:spacing w:val="-6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(e.g.</w:t>
                        </w:r>
                        <w:r w:rsidRPr="00F321BD">
                          <w:rPr>
                            <w:rFonts w:ascii="Arial" w:hAnsi="Arial" w:cs="Arial"/>
                            <w:spacing w:val="-5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Oak</w:t>
                        </w:r>
                        <w:r w:rsidRPr="00F321BD">
                          <w:rPr>
                            <w:rFonts w:ascii="Arial" w:hAnsi="Arial" w:cs="Arial"/>
                            <w:spacing w:val="-5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National</w:t>
                        </w:r>
                        <w:r w:rsidRPr="00F321BD">
                          <w:rPr>
                            <w:rFonts w:ascii="Arial" w:hAnsi="Arial" w:cs="Arial"/>
                            <w:spacing w:val="-6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Academy</w:t>
                        </w:r>
                        <w:r w:rsidRPr="00F321BD">
                          <w:rPr>
                            <w:rFonts w:ascii="Arial" w:hAnsi="Arial" w:cs="Arial"/>
                            <w:spacing w:val="-8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lessons,</w:t>
                        </w:r>
                        <w:r w:rsidRPr="00F321BD">
                          <w:rPr>
                            <w:rFonts w:ascii="Arial" w:hAnsi="Arial" w:cs="Arial"/>
                            <w:spacing w:val="-5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video/audio recordings made by teachers)</w:t>
                        </w:r>
                      </w:p>
                    </w:txbxContent>
                  </v:textbox>
                </v:shape>
                <v:shape id="docshape11" o:spid="_x0000_s1035" type="#_x0000_t202" style="position:absolute;left:1646;top:1717;width:131;height:1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7307C4E" w14:textId="77777777" w:rsidR="00F321BD" w:rsidRDefault="00F321BD" w:rsidP="00F321BD">
                        <w:pPr>
                          <w:rPr>
                            <w:rFonts w:ascii="Symbol" w:hAnsi="Symbol"/>
                          </w:rPr>
                        </w:pPr>
                        <w:r>
                          <w:rPr>
                            <w:rFonts w:ascii="Symbol" w:hAnsi="Symbol"/>
                          </w:rPr>
                          <w:t></w:t>
                        </w:r>
                      </w:p>
                      <w:p w14:paraId="0A1D8731" w14:textId="77777777" w:rsidR="00F321BD" w:rsidRDefault="00F321BD" w:rsidP="00F321BD">
                        <w:pPr>
                          <w:spacing w:before="236"/>
                          <w:rPr>
                            <w:rFonts w:ascii="Symbol" w:hAnsi="Symbol"/>
                          </w:rPr>
                        </w:pPr>
                        <w:r>
                          <w:rPr>
                            <w:rFonts w:ascii="Symbol" w:hAnsi="Symbol"/>
                          </w:rPr>
                          <w:t></w:t>
                        </w:r>
                      </w:p>
                      <w:p w14:paraId="29D827E3" w14:textId="77777777" w:rsidR="00F321BD" w:rsidRDefault="00F321BD" w:rsidP="00F321BD">
                        <w:pPr>
                          <w:spacing w:before="239"/>
                          <w:rPr>
                            <w:rFonts w:ascii="Symbol" w:hAnsi="Symbol"/>
                          </w:rPr>
                        </w:pPr>
                        <w:r>
                          <w:rPr>
                            <w:rFonts w:ascii="Symbol" w:hAnsi="Symbol"/>
                          </w:rPr>
                          <w:t></w:t>
                        </w:r>
                      </w:p>
                    </w:txbxContent>
                  </v:textbox>
                </v:shape>
                <v:shape id="docshape12" o:spid="_x0000_s1036" type="#_x0000_t202" style="position:absolute;left:2006;top:1741;width:7685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758CA9EC" w14:textId="77777777" w:rsidR="00F321BD" w:rsidRPr="00F321BD" w:rsidRDefault="00F321BD" w:rsidP="00F321BD">
                        <w:pPr>
                          <w:spacing w:line="268" w:lineRule="exact"/>
                          <w:rPr>
                            <w:rFonts w:ascii="Arial" w:hAnsi="Arial" w:cs="Arial"/>
                          </w:rPr>
                        </w:pPr>
                        <w:r w:rsidRPr="00F321BD">
                          <w:rPr>
                            <w:rFonts w:ascii="Arial" w:hAnsi="Arial" w:cs="Arial"/>
                          </w:rPr>
                          <w:t>printed</w:t>
                        </w:r>
                        <w:r w:rsidRPr="00F321BD">
                          <w:rPr>
                            <w:rFonts w:ascii="Arial" w:hAnsi="Arial" w:cs="Arial"/>
                            <w:spacing w:val="-5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paper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packs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produced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by</w:t>
                        </w:r>
                        <w:r w:rsidRPr="00F321BD">
                          <w:rPr>
                            <w:rFonts w:ascii="Arial" w:hAnsi="Arial" w:cs="Arial"/>
                            <w:spacing w:val="-5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teachers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(e.g.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workbooks,</w:t>
                        </w:r>
                        <w:r w:rsidRPr="00F321BD">
                          <w:rPr>
                            <w:rFonts w:ascii="Arial" w:hAnsi="Arial" w:cs="Arial"/>
                            <w:spacing w:val="-2"/>
                          </w:rPr>
                          <w:t xml:space="preserve"> worksheets)</w:t>
                        </w:r>
                      </w:p>
                    </w:txbxContent>
                  </v:textbox>
                </v:shape>
                <v:shape id="docshape13" o:spid="_x0000_s1037" type="#_x0000_t202" style="position:absolute;left:2006;top:2271;width:8354;height:1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64BAC373" w14:textId="77777777" w:rsidR="00F321BD" w:rsidRPr="00F321BD" w:rsidRDefault="00F321BD" w:rsidP="00F321BD">
                        <w:pPr>
                          <w:spacing w:line="268" w:lineRule="exact"/>
                          <w:rPr>
                            <w:rFonts w:ascii="Arial" w:hAnsi="Arial" w:cs="Arial"/>
                          </w:rPr>
                        </w:pPr>
                        <w:r w:rsidRPr="00F321BD">
                          <w:rPr>
                            <w:rFonts w:ascii="Arial" w:hAnsi="Arial" w:cs="Arial"/>
                          </w:rPr>
                          <w:t>textbooks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and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reading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books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pupils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have</w:t>
                        </w:r>
                        <w:r w:rsidRPr="00F321BD">
                          <w:rPr>
                            <w:rFonts w:ascii="Arial" w:hAnsi="Arial" w:cs="Arial"/>
                            <w:spacing w:val="-1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at</w:t>
                        </w:r>
                        <w:r w:rsidRPr="00F321BD">
                          <w:rPr>
                            <w:rFonts w:ascii="Arial" w:hAnsi="Arial" w:cs="Arial"/>
                            <w:spacing w:val="-3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  <w:spacing w:val="-4"/>
                          </w:rPr>
                          <w:t>home</w:t>
                        </w:r>
                      </w:p>
                      <w:p w14:paraId="6BE9039E" w14:textId="77777777" w:rsidR="00F321BD" w:rsidRDefault="00F321BD" w:rsidP="00F321BD">
                        <w:pPr>
                          <w:spacing w:before="11"/>
                          <w:rPr>
                            <w:sz w:val="21"/>
                          </w:rPr>
                        </w:pPr>
                      </w:p>
                      <w:p w14:paraId="653CB35E" w14:textId="77777777" w:rsidR="00F321BD" w:rsidRPr="00F321BD" w:rsidRDefault="00F321BD" w:rsidP="00F321BD">
                        <w:pPr>
                          <w:spacing w:line="242" w:lineRule="auto"/>
                          <w:rPr>
                            <w:rFonts w:ascii="Arial" w:hAnsi="Arial" w:cs="Arial"/>
                          </w:rPr>
                        </w:pPr>
                        <w:r w:rsidRPr="00F321BD">
                          <w:rPr>
                            <w:rFonts w:ascii="Arial" w:hAnsi="Arial" w:cs="Arial"/>
                          </w:rPr>
                          <w:t>commercially</w:t>
                        </w:r>
                        <w:r w:rsidRPr="00F321BD">
                          <w:rPr>
                            <w:rFonts w:ascii="Arial" w:hAnsi="Arial" w:cs="Arial"/>
                            <w:spacing w:val="-7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available</w:t>
                        </w:r>
                        <w:r w:rsidRPr="00F321BD">
                          <w:rPr>
                            <w:rFonts w:ascii="Arial" w:hAnsi="Arial" w:cs="Arial"/>
                            <w:spacing w:val="-4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websites</w:t>
                        </w:r>
                        <w:r w:rsidRPr="00F321BD">
                          <w:rPr>
                            <w:rFonts w:ascii="Arial" w:hAnsi="Arial" w:cs="Arial"/>
                            <w:spacing w:val="-4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supporting</w:t>
                        </w:r>
                        <w:r w:rsidRPr="00F321BD">
                          <w:rPr>
                            <w:rFonts w:ascii="Arial" w:hAnsi="Arial" w:cs="Arial"/>
                            <w:spacing w:val="-6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the</w:t>
                        </w:r>
                        <w:r w:rsidRPr="00F321BD">
                          <w:rPr>
                            <w:rFonts w:ascii="Arial" w:hAnsi="Arial" w:cs="Arial"/>
                            <w:spacing w:val="-4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teaching</w:t>
                        </w:r>
                        <w:r w:rsidRPr="00F321BD">
                          <w:rPr>
                            <w:rFonts w:ascii="Arial" w:hAnsi="Arial" w:cs="Arial"/>
                            <w:spacing w:val="-5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of</w:t>
                        </w:r>
                        <w:r w:rsidRPr="00F321BD">
                          <w:rPr>
                            <w:rFonts w:ascii="Arial" w:hAnsi="Arial" w:cs="Arial"/>
                            <w:spacing w:val="-4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specific</w:t>
                        </w:r>
                        <w:r w:rsidRPr="00F321BD">
                          <w:rPr>
                            <w:rFonts w:ascii="Arial" w:hAnsi="Arial" w:cs="Arial"/>
                            <w:spacing w:val="-5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subjects</w:t>
                        </w:r>
                        <w:r w:rsidRPr="00F321BD">
                          <w:rPr>
                            <w:rFonts w:ascii="Arial" w:hAnsi="Arial" w:cs="Arial"/>
                            <w:spacing w:val="-6"/>
                          </w:rPr>
                          <w:t xml:space="preserve"> </w:t>
                        </w:r>
                        <w:r w:rsidRPr="00F321BD">
                          <w:rPr>
                            <w:rFonts w:ascii="Arial" w:hAnsi="Arial" w:cs="Arial"/>
                          </w:rPr>
                          <w:t>or areas, including video clips or sequences, in particular White Rose and Read Write Inc.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C9E5AF4" w14:textId="77777777" w:rsidR="00F321BD" w:rsidRPr="00F321BD" w:rsidRDefault="00F321BD" w:rsidP="00F321BD">
      <w:pPr>
        <w:widowControl w:val="0"/>
        <w:autoSpaceDE w:val="0"/>
        <w:autoSpaceDN w:val="0"/>
        <w:rPr>
          <w:rFonts w:ascii="Arial" w:eastAsia="Arial" w:hAnsi="Arial" w:cs="Arial"/>
          <w:sz w:val="26"/>
          <w:lang w:val="en-US" w:eastAsia="en-US"/>
        </w:rPr>
      </w:pPr>
    </w:p>
    <w:p w14:paraId="221425D9" w14:textId="77777777" w:rsidR="00F321BD" w:rsidRPr="00F321BD" w:rsidRDefault="00F321BD" w:rsidP="00F321BD">
      <w:pPr>
        <w:widowControl w:val="0"/>
        <w:autoSpaceDE w:val="0"/>
        <w:autoSpaceDN w:val="0"/>
        <w:spacing w:before="2"/>
        <w:rPr>
          <w:rFonts w:ascii="Arial" w:eastAsia="Arial" w:hAnsi="Arial" w:cs="Arial"/>
          <w:sz w:val="23"/>
          <w:lang w:val="en-US" w:eastAsia="en-US"/>
        </w:rPr>
      </w:pPr>
    </w:p>
    <w:p w14:paraId="79FCBC30" w14:textId="77777777" w:rsidR="00F321BD" w:rsidRPr="00F321BD" w:rsidRDefault="00F321BD" w:rsidP="00F321BD">
      <w:pPr>
        <w:widowControl w:val="0"/>
        <w:autoSpaceDE w:val="0"/>
        <w:autoSpaceDN w:val="0"/>
        <w:ind w:left="112"/>
        <w:outlineLvl w:val="0"/>
        <w:rPr>
          <w:rFonts w:ascii="Arial" w:eastAsia="Arial" w:hAnsi="Arial" w:cs="Arial"/>
          <w:b/>
          <w:bCs/>
          <w:sz w:val="32"/>
          <w:szCs w:val="32"/>
          <w:lang w:val="en-US" w:eastAsia="en-US"/>
        </w:rPr>
      </w:pP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Engagement</w:t>
      </w:r>
      <w:r w:rsidRPr="00F321BD">
        <w:rPr>
          <w:rFonts w:ascii="Arial" w:eastAsia="Arial" w:hAnsi="Arial" w:cs="Arial"/>
          <w:b/>
          <w:bCs/>
          <w:spacing w:val="-14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and</w:t>
      </w:r>
      <w:r w:rsidRPr="00F321BD">
        <w:rPr>
          <w:rFonts w:ascii="Arial" w:eastAsia="Arial" w:hAnsi="Arial" w:cs="Arial"/>
          <w:b/>
          <w:bCs/>
          <w:spacing w:val="-12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pacing w:val="-2"/>
          <w:sz w:val="32"/>
          <w:szCs w:val="32"/>
          <w:lang w:val="en-US" w:eastAsia="en-US"/>
        </w:rPr>
        <w:t>feedback</w:t>
      </w:r>
    </w:p>
    <w:p w14:paraId="6FCC6CC7" w14:textId="77777777" w:rsidR="00F321BD" w:rsidRPr="00F321BD" w:rsidRDefault="00F321BD" w:rsidP="00F321BD">
      <w:pPr>
        <w:widowControl w:val="0"/>
        <w:autoSpaceDE w:val="0"/>
        <w:autoSpaceDN w:val="0"/>
        <w:spacing w:before="4"/>
        <w:rPr>
          <w:rFonts w:ascii="Arial" w:eastAsia="Arial" w:hAnsi="Arial" w:cs="Arial"/>
          <w:b/>
          <w:sz w:val="31"/>
          <w:lang w:val="en-US" w:eastAsia="en-US"/>
        </w:rPr>
      </w:pPr>
    </w:p>
    <w:p w14:paraId="10760B80" w14:textId="77777777" w:rsidR="00F321BD" w:rsidRPr="00F321BD" w:rsidRDefault="00F321BD" w:rsidP="00F321BD">
      <w:pPr>
        <w:widowControl w:val="0"/>
        <w:autoSpaceDE w:val="0"/>
        <w:autoSpaceDN w:val="0"/>
        <w:spacing w:line="242" w:lineRule="auto"/>
        <w:ind w:left="112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What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are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your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expectations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for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my</w:t>
      </w:r>
      <w:r w:rsidRPr="00F321BD">
        <w:rPr>
          <w:rFonts w:ascii="Arial" w:eastAsia="Arial" w:hAnsi="Arial" w:cs="Arial"/>
          <w:b/>
          <w:spacing w:val="-10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child’s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engagement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and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the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support that we as parents and carers should provide at home?</w:t>
      </w:r>
    </w:p>
    <w:p w14:paraId="1BA3F50F" w14:textId="4AD7E745" w:rsidR="00F321BD" w:rsidRPr="00F321BD" w:rsidRDefault="00F321BD" w:rsidP="00F321BD">
      <w:pPr>
        <w:widowControl w:val="0"/>
        <w:autoSpaceDE w:val="0"/>
        <w:autoSpaceDN w:val="0"/>
        <w:spacing w:before="9"/>
        <w:rPr>
          <w:rFonts w:ascii="Arial" w:eastAsia="Arial" w:hAnsi="Arial" w:cs="Arial"/>
          <w:b/>
          <w:sz w:val="17"/>
          <w:lang w:val="en-US" w:eastAsia="en-US"/>
        </w:rPr>
      </w:pPr>
      <w:r w:rsidRPr="00F321BD">
        <w:rPr>
          <w:rFonts w:ascii="Arial" w:eastAsia="Arial" w:hAnsi="Arial" w:cs="Arial"/>
          <w:noProof/>
          <w:lang w:val="en-US" w:eastAsia="en-US"/>
        </w:rPr>
        <w:lastRenderedPageBreak/>
        <mc:AlternateContent>
          <mc:Choice Requires="wps">
            <w:drawing>
              <wp:anchor distT="0" distB="0" distL="0" distR="0" simplePos="0" relativeHeight="251666432" behindDoc="1" locked="0" layoutInCell="1" allowOverlap="1" wp14:anchorId="48FD70E0" wp14:editId="757955A7">
                <wp:simplePos x="0" y="0"/>
                <wp:positionH relativeFrom="page">
                  <wp:posOffset>720090</wp:posOffset>
                </wp:positionH>
                <wp:positionV relativeFrom="paragraph">
                  <wp:posOffset>150495</wp:posOffset>
                </wp:positionV>
                <wp:extent cx="5986145" cy="1153795"/>
                <wp:effectExtent l="0" t="0" r="0" b="0"/>
                <wp:wrapTopAndBottom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145" cy="1153795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5658CE" w14:textId="77777777" w:rsidR="00F321BD" w:rsidRPr="00F321BD" w:rsidRDefault="00F321BD" w:rsidP="00F4319D">
                            <w:pPr>
                              <w:pStyle w:val="BodyText"/>
                              <w:spacing w:before="170"/>
                              <w:ind w:left="57"/>
                              <w:jc w:val="both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The class teacher will provide a detailed recommended timetable of activities for children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to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engage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in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for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the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whole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of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1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the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school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day.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40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The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timetable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will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help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 xml:space="preserve">parents and carers to set routines and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to prioritise certain events.</w:t>
                            </w:r>
                          </w:p>
                          <w:p w14:paraId="0499BDDE" w14:textId="77777777" w:rsidR="00F321BD" w:rsidRPr="00F321BD" w:rsidRDefault="00F321BD" w:rsidP="00F4319D">
                            <w:pPr>
                              <w:pStyle w:val="BodyText"/>
                              <w:spacing w:before="120"/>
                              <w:ind w:left="57" w:right="165"/>
                              <w:jc w:val="both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Most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teachers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will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be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doing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a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daily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6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Zoom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1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class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meeting.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40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This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is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important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as it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will help your child to feel connected to what is happening in school.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D70E0" id="Text Box 16" o:spid="_x0000_s1038" type="#_x0000_t202" style="position:absolute;margin-left:56.7pt;margin-top:11.85pt;width:471.35pt;height:90.8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" filled="f" strokeweight=".26467mm">
                <v:textbox inset="0,0,0,0">
                  <w:txbxContent>
                    <w:p w14:paraId="4D5658CE" w14:textId="77777777" w:rsidR="00F321BD" w:rsidRPr="00F321BD" w:rsidRDefault="00F321BD" w:rsidP="00F4319D">
                      <w:pPr>
                        <w:pStyle w:val="BodyText"/>
                        <w:spacing w:before="170"/>
                        <w:ind w:left="57"/>
                        <w:jc w:val="both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The class teacher will provide a detailed recommended timetable of activities for children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to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engage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in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for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the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whole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of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1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the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school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day.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40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The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timetable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will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help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 xml:space="preserve">parents and carers to set routines and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to prioritise certain events.</w:t>
                      </w:r>
                    </w:p>
                    <w:p w14:paraId="0499BDDE" w14:textId="77777777" w:rsidR="00F321BD" w:rsidRPr="00F321BD" w:rsidRDefault="00F321BD" w:rsidP="00F4319D">
                      <w:pPr>
                        <w:pStyle w:val="BodyText"/>
                        <w:spacing w:before="120"/>
                        <w:ind w:left="57" w:right="165"/>
                        <w:jc w:val="both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Most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teachers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will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be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doing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a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daily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6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Zoom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1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class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meeting.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40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This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is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important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as it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will help your child to feel connected to what is happening in school.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BFD05D4" w14:textId="77777777" w:rsidR="00F321BD" w:rsidRPr="00F321BD" w:rsidRDefault="00F321BD" w:rsidP="00F321BD">
      <w:pPr>
        <w:widowControl w:val="0"/>
        <w:autoSpaceDE w:val="0"/>
        <w:autoSpaceDN w:val="0"/>
        <w:spacing w:before="10"/>
        <w:rPr>
          <w:rFonts w:ascii="Arial" w:eastAsia="Arial" w:hAnsi="Arial" w:cs="Arial"/>
          <w:b/>
          <w:sz w:val="34"/>
          <w:lang w:val="en-US" w:eastAsia="en-US"/>
        </w:rPr>
      </w:pPr>
    </w:p>
    <w:p w14:paraId="34D59DDD" w14:textId="77777777" w:rsidR="00F321BD" w:rsidRPr="00F321BD" w:rsidRDefault="00F321BD" w:rsidP="00F321BD">
      <w:pPr>
        <w:widowControl w:val="0"/>
        <w:autoSpaceDE w:val="0"/>
        <w:autoSpaceDN w:val="0"/>
        <w:ind w:left="112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How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will you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check</w:t>
      </w:r>
      <w:r w:rsidRPr="00F321BD">
        <w:rPr>
          <w:rFonts w:ascii="Arial" w:eastAsia="Arial" w:hAnsi="Arial" w:cs="Arial"/>
          <w:b/>
          <w:spacing w:val="-6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whether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my</w:t>
      </w:r>
      <w:r w:rsidRPr="00F321BD">
        <w:rPr>
          <w:rFonts w:ascii="Arial" w:eastAsia="Arial" w:hAnsi="Arial" w:cs="Arial"/>
          <w:b/>
          <w:spacing w:val="-10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child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is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engaging</w:t>
      </w:r>
      <w:r w:rsidRPr="00F321BD">
        <w:rPr>
          <w:rFonts w:ascii="Arial" w:eastAsia="Arial" w:hAnsi="Arial" w:cs="Arial"/>
          <w:b/>
          <w:spacing w:val="-7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with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their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work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and how will I be informed if there are concerns?</w:t>
      </w:r>
    </w:p>
    <w:p w14:paraId="0215E6E7" w14:textId="12027F77" w:rsidR="00F321BD" w:rsidRPr="00F321BD" w:rsidRDefault="00F321BD" w:rsidP="00F321BD">
      <w:pPr>
        <w:widowControl w:val="0"/>
        <w:autoSpaceDE w:val="0"/>
        <w:autoSpaceDN w:val="0"/>
        <w:spacing w:before="3"/>
        <w:rPr>
          <w:rFonts w:ascii="Arial" w:eastAsia="Arial" w:hAnsi="Arial" w:cs="Arial"/>
          <w:b/>
          <w:sz w:val="18"/>
          <w:lang w:val="en-US" w:eastAsia="en-US"/>
        </w:rPr>
      </w:pPr>
      <w:r w:rsidRPr="00F321BD">
        <w:rPr>
          <w:rFonts w:ascii="Arial" w:eastAsia="Arial" w:hAnsi="Arial" w:cs="Arial"/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DE01824" wp14:editId="7B3DB9C6">
                <wp:simplePos x="0" y="0"/>
                <wp:positionH relativeFrom="page">
                  <wp:posOffset>716280</wp:posOffset>
                </wp:positionH>
                <wp:positionV relativeFrom="paragraph">
                  <wp:posOffset>156210</wp:posOffset>
                </wp:positionV>
                <wp:extent cx="5986145" cy="1135380"/>
                <wp:effectExtent l="0" t="0" r="14605" b="26670"/>
                <wp:wrapTopAndBottom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145" cy="113538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6BCA76" w14:textId="77777777" w:rsidR="00F321BD" w:rsidRPr="00F321BD" w:rsidRDefault="00F321BD" w:rsidP="00F4319D">
                            <w:pPr>
                              <w:pStyle w:val="BodyText"/>
                              <w:spacing w:before="169"/>
                              <w:ind w:left="144" w:right="165"/>
                              <w:jc w:val="both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Both Tapestry and Seesaw allow class teachers and senior leaders at the school to check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how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6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often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and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how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well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pupils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are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engaged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with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the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school’s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remote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education offer. Every week, either the class teacher or the teaching assistant will make a telephone call to the pupil and parent.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40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The purpose of this call is to check that all is well and to discuss any concerns.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01824" id="Text Box 15" o:spid="_x0000_s1039" type="#_x0000_t202" style="position:absolute;margin-left:56.4pt;margin-top:12.3pt;width:471.35pt;height:89.4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" filled="f" strokeweight=".26467mm">
                <v:textbox inset="0,0,0,0">
                  <w:txbxContent>
                    <w:p w14:paraId="6C6BCA76" w14:textId="77777777" w:rsidR="00F321BD" w:rsidRPr="00F321BD" w:rsidRDefault="00F321BD" w:rsidP="00F4319D">
                      <w:pPr>
                        <w:pStyle w:val="BodyText"/>
                        <w:spacing w:before="169"/>
                        <w:ind w:left="144" w:right="165"/>
                        <w:jc w:val="both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Both Tapestry and Seesaw allow class teachers and senior leaders at the school to check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how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6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often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and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how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well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pupils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are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engaged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with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the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school’s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remote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education offer. Every week, either the class teacher or the teaching assistant will make a telephone call to the pupil and parent.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40"/>
                          <w:sz w:val="24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The purpose of this call is to check that all is well and to discuss any concerns.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47E790" w14:textId="77777777" w:rsidR="00F321BD" w:rsidRPr="00F321BD" w:rsidRDefault="00F321BD" w:rsidP="00F321BD">
      <w:pPr>
        <w:widowControl w:val="0"/>
        <w:autoSpaceDE w:val="0"/>
        <w:autoSpaceDN w:val="0"/>
        <w:spacing w:before="7"/>
        <w:rPr>
          <w:rFonts w:ascii="Arial" w:eastAsia="Arial" w:hAnsi="Arial" w:cs="Arial"/>
          <w:b/>
          <w:sz w:val="37"/>
          <w:lang w:val="en-US" w:eastAsia="en-US"/>
        </w:rPr>
      </w:pPr>
    </w:p>
    <w:p w14:paraId="6A8B4944" w14:textId="77777777" w:rsidR="00F321BD" w:rsidRPr="00F321BD" w:rsidRDefault="00F321BD" w:rsidP="00F321BD">
      <w:pPr>
        <w:widowControl w:val="0"/>
        <w:autoSpaceDE w:val="0"/>
        <w:autoSpaceDN w:val="0"/>
        <w:ind w:left="112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How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will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you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assess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my</w:t>
      </w:r>
      <w:r w:rsidRPr="00F321BD">
        <w:rPr>
          <w:rFonts w:ascii="Arial" w:eastAsia="Arial" w:hAnsi="Arial" w:cs="Arial"/>
          <w:b/>
          <w:spacing w:val="-1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child’s</w:t>
      </w:r>
      <w:r w:rsidRPr="00F321BD">
        <w:rPr>
          <w:rFonts w:ascii="Arial" w:eastAsia="Arial" w:hAnsi="Arial" w:cs="Arial"/>
          <w:b/>
          <w:spacing w:val="-7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work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and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>progress?</w:t>
      </w:r>
    </w:p>
    <w:p w14:paraId="264A2510" w14:textId="20334D1A" w:rsidR="00F321BD" w:rsidRPr="00F321BD" w:rsidRDefault="00F321BD" w:rsidP="00F321BD">
      <w:pPr>
        <w:widowControl w:val="0"/>
        <w:autoSpaceDE w:val="0"/>
        <w:autoSpaceDN w:val="0"/>
        <w:spacing w:before="239"/>
        <w:ind w:right="227"/>
        <w:rPr>
          <w:rFonts w:ascii="Arial" w:eastAsia="Arial" w:hAnsi="Arial" w:cs="Arial"/>
          <w:lang w:val="en-US" w:eastAsia="en-US"/>
        </w:rPr>
      </w:pPr>
      <w:r w:rsidRPr="00F321BD">
        <w:rPr>
          <w:rFonts w:ascii="Arial" w:eastAsia="Arial" w:hAnsi="Arial" w:cs="Arial"/>
          <w:lang w:val="en-US" w:eastAsia="en-US"/>
        </w:rPr>
        <w:t>Feedback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can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take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many</w:t>
      </w:r>
      <w:r w:rsidRPr="00F321BD">
        <w:rPr>
          <w:rFonts w:ascii="Arial" w:eastAsia="Arial" w:hAnsi="Arial" w:cs="Arial"/>
          <w:spacing w:val="-5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forms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and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may</w:t>
      </w:r>
      <w:r w:rsidRPr="00F321BD">
        <w:rPr>
          <w:rFonts w:ascii="Arial" w:eastAsia="Arial" w:hAnsi="Arial" w:cs="Arial"/>
          <w:spacing w:val="-5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not</w:t>
      </w:r>
      <w:r w:rsidRPr="00F321BD">
        <w:rPr>
          <w:rFonts w:ascii="Arial" w:eastAsia="Arial" w:hAnsi="Arial" w:cs="Arial"/>
          <w:spacing w:val="-6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always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mean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extensive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written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comments for individual children. For example, whole-class feedback or quizzes marked</w:t>
      </w:r>
      <w:r>
        <w:rPr>
          <w:rFonts w:ascii="Arial" w:eastAsia="Arial" w:hAnsi="Arial" w:cs="Arial"/>
          <w:lang w:val="en-US" w:eastAsia="en-US"/>
        </w:rPr>
        <w:t xml:space="preserve"> automatically </w:t>
      </w:r>
      <w:r w:rsidRPr="00F321BD">
        <w:rPr>
          <w:rFonts w:ascii="Arial" w:eastAsia="Arial" w:hAnsi="Arial" w:cs="Arial"/>
          <w:lang w:val="en-US"/>
        </w:rPr>
        <w:t>via digital platforms are also valid and effective methods, amongst many others. Our approach to feeding back on pupil work is as follows:</w:t>
      </w:r>
    </w:p>
    <w:p w14:paraId="057CACC2" w14:textId="2D04DCB6" w:rsidR="00F321BD" w:rsidRPr="00F321BD" w:rsidRDefault="00F321BD" w:rsidP="00F321BD">
      <w:pPr>
        <w:widowControl w:val="0"/>
        <w:autoSpaceDE w:val="0"/>
        <w:autoSpaceDN w:val="0"/>
        <w:spacing w:before="4"/>
        <w:rPr>
          <w:rFonts w:ascii="Arial" w:eastAsia="Arial" w:hAnsi="Arial" w:cs="Arial"/>
          <w:sz w:val="18"/>
          <w:lang w:val="en-US" w:eastAsia="en-US"/>
        </w:rPr>
      </w:pPr>
      <w:r w:rsidRPr="00F321BD">
        <w:rPr>
          <w:rFonts w:ascii="Arial" w:eastAsia="Arial" w:hAnsi="Arial" w:cs="Arial"/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56D51F7" wp14:editId="6EA78E24">
                <wp:simplePos x="0" y="0"/>
                <wp:positionH relativeFrom="page">
                  <wp:posOffset>720090</wp:posOffset>
                </wp:positionH>
                <wp:positionV relativeFrom="paragraph">
                  <wp:posOffset>154940</wp:posOffset>
                </wp:positionV>
                <wp:extent cx="5986145" cy="509905"/>
                <wp:effectExtent l="0" t="0" r="0" b="0"/>
                <wp:wrapTopAndBottom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145" cy="509905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B595A9" w14:textId="77777777" w:rsidR="00F321BD" w:rsidRPr="00F321BD" w:rsidRDefault="00F321BD" w:rsidP="00F321BD">
                            <w:pPr>
                              <w:pStyle w:val="BodyText"/>
                              <w:spacing w:before="68"/>
                              <w:ind w:left="57"/>
                              <w:jc w:val="both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szCs w:val="18"/>
                                <w:u w:val="none"/>
                              </w:rPr>
                            </w:pP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Teachers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will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5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acknowledge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the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completion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6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of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tasks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and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6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provide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praise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F321B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szCs w:val="18"/>
                                <w:u w:val="none"/>
                              </w:rPr>
                              <w:t>and constructive feedback where it is required.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D51F7" id="Text Box 33" o:spid="_x0000_s1040" type="#_x0000_t202" style="position:absolute;margin-left:56.7pt;margin-top:12.2pt;width:471.35pt;height:40.1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" filled="f" strokeweight=".26467mm">
                <v:textbox inset="0,0,0,0">
                  <w:txbxContent>
                    <w:p w14:paraId="46B595A9" w14:textId="77777777" w:rsidR="00F321BD" w:rsidRPr="00F321BD" w:rsidRDefault="00F321BD" w:rsidP="00F321BD">
                      <w:pPr>
                        <w:pStyle w:val="BodyText"/>
                        <w:spacing w:before="68"/>
                        <w:ind w:left="57"/>
                        <w:jc w:val="both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szCs w:val="18"/>
                          <w:u w:val="none"/>
                        </w:rPr>
                      </w:pP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Teachers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will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5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acknowledge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the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completion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6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of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tasks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and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6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provide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praise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szCs w:val="18"/>
                          <w:u w:val="none"/>
                        </w:rPr>
                        <w:t xml:space="preserve"> </w:t>
                      </w:r>
                      <w:r w:rsidRPr="00F321B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szCs w:val="18"/>
                          <w:u w:val="none"/>
                        </w:rPr>
                        <w:t>and constructive feedback where it is required.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FC4F11" w14:textId="77777777" w:rsidR="00F321BD" w:rsidRPr="00F321BD" w:rsidRDefault="00F321BD" w:rsidP="00F321BD">
      <w:pPr>
        <w:widowControl w:val="0"/>
        <w:autoSpaceDE w:val="0"/>
        <w:autoSpaceDN w:val="0"/>
        <w:rPr>
          <w:rFonts w:ascii="Arial" w:eastAsia="Arial" w:hAnsi="Arial" w:cs="Arial"/>
          <w:sz w:val="26"/>
          <w:lang w:val="en-US" w:eastAsia="en-US"/>
        </w:rPr>
      </w:pPr>
    </w:p>
    <w:p w14:paraId="5C7208AE" w14:textId="77777777" w:rsidR="00F321BD" w:rsidRPr="00F321BD" w:rsidRDefault="00F321BD" w:rsidP="00F321BD">
      <w:pPr>
        <w:widowControl w:val="0"/>
        <w:autoSpaceDE w:val="0"/>
        <w:autoSpaceDN w:val="0"/>
        <w:spacing w:before="2"/>
        <w:rPr>
          <w:rFonts w:ascii="Arial" w:eastAsia="Arial" w:hAnsi="Arial" w:cs="Arial"/>
          <w:sz w:val="23"/>
          <w:lang w:val="en-US" w:eastAsia="en-US"/>
        </w:rPr>
      </w:pPr>
    </w:p>
    <w:p w14:paraId="1DC3DC52" w14:textId="77777777" w:rsidR="00F321BD" w:rsidRPr="00F321BD" w:rsidRDefault="00F321BD" w:rsidP="00F321BD">
      <w:pPr>
        <w:widowControl w:val="0"/>
        <w:autoSpaceDE w:val="0"/>
        <w:autoSpaceDN w:val="0"/>
        <w:ind w:left="112"/>
        <w:outlineLvl w:val="0"/>
        <w:rPr>
          <w:rFonts w:ascii="Arial" w:eastAsia="Arial" w:hAnsi="Arial" w:cs="Arial"/>
          <w:b/>
          <w:bCs/>
          <w:sz w:val="32"/>
          <w:szCs w:val="32"/>
          <w:lang w:val="en-US" w:eastAsia="en-US"/>
        </w:rPr>
      </w:pP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Additional</w:t>
      </w:r>
      <w:r w:rsidRPr="00F321BD">
        <w:rPr>
          <w:rFonts w:ascii="Arial" w:eastAsia="Arial" w:hAnsi="Arial" w:cs="Arial"/>
          <w:b/>
          <w:bCs/>
          <w:spacing w:val="-11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support</w:t>
      </w:r>
      <w:r w:rsidRPr="00F321BD">
        <w:rPr>
          <w:rFonts w:ascii="Arial" w:eastAsia="Arial" w:hAnsi="Arial" w:cs="Arial"/>
          <w:b/>
          <w:bCs/>
          <w:spacing w:val="-11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for</w:t>
      </w:r>
      <w:r w:rsidRPr="00F321BD">
        <w:rPr>
          <w:rFonts w:ascii="Arial" w:eastAsia="Arial" w:hAnsi="Arial" w:cs="Arial"/>
          <w:b/>
          <w:bCs/>
          <w:spacing w:val="-11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pupils</w:t>
      </w:r>
      <w:r w:rsidRPr="00F321BD">
        <w:rPr>
          <w:rFonts w:ascii="Arial" w:eastAsia="Arial" w:hAnsi="Arial" w:cs="Arial"/>
          <w:b/>
          <w:bCs/>
          <w:spacing w:val="-13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with</w:t>
      </w:r>
      <w:r w:rsidRPr="00F321BD">
        <w:rPr>
          <w:rFonts w:ascii="Arial" w:eastAsia="Arial" w:hAnsi="Arial" w:cs="Arial"/>
          <w:b/>
          <w:bCs/>
          <w:spacing w:val="-12"/>
          <w:sz w:val="32"/>
          <w:szCs w:val="32"/>
          <w:lang w:val="en-US" w:eastAsia="en-US"/>
        </w:rPr>
        <w:t xml:space="preserve"> </w:t>
      </w:r>
      <w:proofErr w:type="gramStart"/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particular</w:t>
      </w:r>
      <w:r w:rsidRPr="00F321BD">
        <w:rPr>
          <w:rFonts w:ascii="Arial" w:eastAsia="Arial" w:hAnsi="Arial" w:cs="Arial"/>
          <w:b/>
          <w:bCs/>
          <w:spacing w:val="-11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pacing w:val="-2"/>
          <w:sz w:val="32"/>
          <w:szCs w:val="32"/>
          <w:lang w:val="en-US" w:eastAsia="en-US"/>
        </w:rPr>
        <w:t>needs</w:t>
      </w:r>
      <w:proofErr w:type="gramEnd"/>
    </w:p>
    <w:p w14:paraId="7DE7F8D9" w14:textId="77777777" w:rsidR="00F321BD" w:rsidRPr="00F321BD" w:rsidRDefault="00F321BD" w:rsidP="00F321BD">
      <w:pPr>
        <w:widowControl w:val="0"/>
        <w:autoSpaceDE w:val="0"/>
        <w:autoSpaceDN w:val="0"/>
        <w:spacing w:before="6"/>
        <w:rPr>
          <w:rFonts w:ascii="Arial" w:eastAsia="Arial" w:hAnsi="Arial" w:cs="Arial"/>
          <w:b/>
          <w:sz w:val="31"/>
          <w:lang w:val="en-US" w:eastAsia="en-US"/>
        </w:rPr>
      </w:pPr>
    </w:p>
    <w:p w14:paraId="47428C7A" w14:textId="77777777" w:rsidR="00F321BD" w:rsidRPr="00F321BD" w:rsidRDefault="00F321BD" w:rsidP="00F321BD">
      <w:pPr>
        <w:widowControl w:val="0"/>
        <w:autoSpaceDE w:val="0"/>
        <w:autoSpaceDN w:val="0"/>
        <w:spacing w:before="1"/>
        <w:ind w:left="112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How</w:t>
      </w:r>
      <w:r w:rsidRPr="00F321BD">
        <w:rPr>
          <w:rFonts w:ascii="Arial" w:eastAsia="Arial" w:hAnsi="Arial" w:cs="Arial"/>
          <w:b/>
          <w:spacing w:val="-1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will you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work</w:t>
      </w:r>
      <w:r w:rsidRPr="00F321BD">
        <w:rPr>
          <w:rFonts w:ascii="Arial" w:eastAsia="Arial" w:hAnsi="Arial" w:cs="Arial"/>
          <w:b/>
          <w:spacing w:val="-8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with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me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to</w:t>
      </w:r>
      <w:r w:rsidRPr="00F321BD">
        <w:rPr>
          <w:rFonts w:ascii="Arial" w:eastAsia="Arial" w:hAnsi="Arial" w:cs="Arial"/>
          <w:b/>
          <w:spacing w:val="-3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help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my</w:t>
      </w:r>
      <w:r w:rsidRPr="00F321BD">
        <w:rPr>
          <w:rFonts w:ascii="Arial" w:eastAsia="Arial" w:hAnsi="Arial" w:cs="Arial"/>
          <w:b/>
          <w:spacing w:val="-6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child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who</w:t>
      </w:r>
      <w:r w:rsidRPr="00F321BD">
        <w:rPr>
          <w:rFonts w:ascii="Arial" w:eastAsia="Arial" w:hAnsi="Arial" w:cs="Arial"/>
          <w:b/>
          <w:spacing w:val="-2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needs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additional support from adults at home to access remote education?</w:t>
      </w:r>
    </w:p>
    <w:p w14:paraId="5F13F0AC" w14:textId="77777777" w:rsidR="00F321BD" w:rsidRPr="00F321BD" w:rsidRDefault="00F321BD" w:rsidP="00F321BD">
      <w:pPr>
        <w:widowControl w:val="0"/>
        <w:autoSpaceDE w:val="0"/>
        <w:autoSpaceDN w:val="0"/>
        <w:spacing w:before="239" w:line="288" w:lineRule="auto"/>
        <w:ind w:left="112" w:right="133"/>
        <w:rPr>
          <w:rFonts w:ascii="Arial" w:eastAsia="Arial" w:hAnsi="Arial" w:cs="Arial"/>
          <w:lang w:val="en-US" w:eastAsia="en-US"/>
        </w:rPr>
      </w:pPr>
      <w:r w:rsidRPr="00F321BD">
        <w:rPr>
          <w:rFonts w:ascii="Arial" w:eastAsia="Arial" w:hAnsi="Arial" w:cs="Arial"/>
          <w:lang w:val="en-US" w:eastAsia="en-US"/>
        </w:rPr>
        <w:t>We</w:t>
      </w:r>
      <w:r w:rsidRPr="00F321BD">
        <w:rPr>
          <w:rFonts w:ascii="Arial" w:eastAsia="Arial" w:hAnsi="Arial" w:cs="Arial"/>
          <w:spacing w:val="-6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recognise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that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some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pupils,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for</w:t>
      </w:r>
      <w:r w:rsidRPr="00F321BD">
        <w:rPr>
          <w:rFonts w:ascii="Arial" w:eastAsia="Arial" w:hAnsi="Arial" w:cs="Arial"/>
          <w:spacing w:val="-5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example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some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pupils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with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special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educational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needs and disabilities (SEND), may not be able to access remote education without support from</w:t>
      </w:r>
      <w:r w:rsidRPr="00F321BD">
        <w:rPr>
          <w:rFonts w:ascii="Arial" w:eastAsia="Arial" w:hAnsi="Arial" w:cs="Arial"/>
          <w:spacing w:val="-1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adults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at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home.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We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acknowledge the difficulties this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may</w:t>
      </w:r>
      <w:r w:rsidRPr="00F321BD">
        <w:rPr>
          <w:rFonts w:ascii="Arial" w:eastAsia="Arial" w:hAnsi="Arial" w:cs="Arial"/>
          <w:spacing w:val="-3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place on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families, and we will work with parents and carers to support those pupils in the following ways:</w:t>
      </w:r>
    </w:p>
    <w:p w14:paraId="1B04D3D9" w14:textId="7234BD4F" w:rsidR="00F321BD" w:rsidRPr="00F321BD" w:rsidRDefault="00F321BD" w:rsidP="00F321BD">
      <w:pPr>
        <w:widowControl w:val="0"/>
        <w:autoSpaceDE w:val="0"/>
        <w:autoSpaceDN w:val="0"/>
        <w:spacing w:before="2"/>
        <w:rPr>
          <w:rFonts w:ascii="Arial" w:eastAsia="Arial" w:hAnsi="Arial" w:cs="Arial"/>
          <w:sz w:val="6"/>
          <w:lang w:val="en-US" w:eastAsia="en-US"/>
        </w:rPr>
      </w:pPr>
    </w:p>
    <w:p w14:paraId="233FEBBF" w14:textId="6C4F7A81" w:rsidR="00F321BD" w:rsidRPr="00F321BD" w:rsidRDefault="00F4319D" w:rsidP="00F321BD">
      <w:pPr>
        <w:widowControl w:val="0"/>
        <w:autoSpaceDE w:val="0"/>
        <w:autoSpaceDN w:val="0"/>
        <w:rPr>
          <w:rFonts w:ascii="Arial" w:eastAsia="Arial" w:hAnsi="Arial" w:cs="Arial"/>
          <w:sz w:val="26"/>
          <w:lang w:val="en-US" w:eastAsia="en-US"/>
        </w:rPr>
      </w:pPr>
      <w:r w:rsidRPr="00F321BD">
        <w:rPr>
          <w:rFonts w:ascii="Arial" w:eastAsia="Arial" w:hAnsi="Arial" w:cs="Arial"/>
          <w:noProof/>
          <w:lang w:val="en-US" w:eastAsia="en-US"/>
        </w:rPr>
        <w:lastRenderedPageBreak/>
        <mc:AlternateContent>
          <mc:Choice Requires="wps">
            <w:drawing>
              <wp:anchor distT="0" distB="0" distL="0" distR="0" simplePos="0" relativeHeight="251670528" behindDoc="1" locked="0" layoutInCell="1" allowOverlap="1" wp14:anchorId="1DEE26D5" wp14:editId="7F81E850">
                <wp:simplePos x="0" y="0"/>
                <wp:positionH relativeFrom="page">
                  <wp:posOffset>765810</wp:posOffset>
                </wp:positionH>
                <wp:positionV relativeFrom="paragraph">
                  <wp:posOffset>311150</wp:posOffset>
                </wp:positionV>
                <wp:extent cx="5986145" cy="1287145"/>
                <wp:effectExtent l="0" t="0" r="0" b="0"/>
                <wp:wrapTopAndBottom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145" cy="1287145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3B4FBC" w14:textId="77777777" w:rsidR="00F321BD" w:rsidRPr="00F4319D" w:rsidRDefault="00F321BD" w:rsidP="00F4319D">
                            <w:pPr>
                              <w:pStyle w:val="BodyText"/>
                              <w:spacing w:before="170"/>
                              <w:ind w:left="57"/>
                              <w:jc w:val="both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</w:pP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Pupils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with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SEND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and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very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young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pupils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may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6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need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support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6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from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adults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at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home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to access remote education.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40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 xml:space="preserve">To this end all activities are planned and resourced so that they are as accessible as possible for </w:t>
                            </w:r>
                            <w:proofErr w:type="gramStart"/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each and every</w:t>
                            </w:r>
                            <w:proofErr w:type="gramEnd"/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 xml:space="preserve"> child.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pacing w:val="40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  <w:t>Parents are encouraged to ask for help and to raise concerns; teachers have been asked to respond to parental requests both positively and constructively until the access issues have been resolved.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E26D5" id="Text Box 32" o:spid="_x0000_s1041" type="#_x0000_t202" style="position:absolute;margin-left:60.3pt;margin-top:24.5pt;width:471.35pt;height:101.3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" filled="f" strokeweight=".26467mm">
                <v:textbox inset="0,0,0,0">
                  <w:txbxContent>
                    <w:p w14:paraId="3F3B4FBC" w14:textId="77777777" w:rsidR="00F321BD" w:rsidRPr="00F4319D" w:rsidRDefault="00F321BD" w:rsidP="00F4319D">
                      <w:pPr>
                        <w:pStyle w:val="BodyText"/>
                        <w:spacing w:before="170"/>
                        <w:ind w:left="57"/>
                        <w:jc w:val="both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</w:pP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Pupils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with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SEND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and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very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young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pupils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may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6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need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support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6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from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adults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at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home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to access remote education.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40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 xml:space="preserve">To this end all activities are planned and resourced so that they are as accessible as possible for </w:t>
                      </w:r>
                      <w:proofErr w:type="gramStart"/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each and every</w:t>
                      </w:r>
                      <w:proofErr w:type="gramEnd"/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 xml:space="preserve"> child.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pacing w:val="40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  <w:t>Parents are encouraged to ask for help and to raise concerns; teachers have been asked to respond to parental requests both positively and constructively until the access issues have been resolved.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643D5E7" w14:textId="704DB8B2" w:rsidR="00F321BD" w:rsidRPr="00F321BD" w:rsidRDefault="00F321BD" w:rsidP="00F321BD">
      <w:pPr>
        <w:widowControl w:val="0"/>
        <w:autoSpaceDE w:val="0"/>
        <w:autoSpaceDN w:val="0"/>
        <w:spacing w:before="220"/>
        <w:ind w:left="112"/>
        <w:outlineLvl w:val="0"/>
        <w:rPr>
          <w:rFonts w:ascii="Arial" w:eastAsia="Arial" w:hAnsi="Arial" w:cs="Arial"/>
          <w:b/>
          <w:bCs/>
          <w:sz w:val="32"/>
          <w:szCs w:val="32"/>
          <w:lang w:val="en-US" w:eastAsia="en-US"/>
        </w:rPr>
      </w:pP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Remote</w:t>
      </w:r>
      <w:r w:rsidRPr="00F321BD">
        <w:rPr>
          <w:rFonts w:ascii="Arial" w:eastAsia="Arial" w:hAnsi="Arial" w:cs="Arial"/>
          <w:b/>
          <w:bCs/>
          <w:spacing w:val="-13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education</w:t>
      </w:r>
      <w:r w:rsidRPr="00F321BD">
        <w:rPr>
          <w:rFonts w:ascii="Arial" w:eastAsia="Arial" w:hAnsi="Arial" w:cs="Arial"/>
          <w:b/>
          <w:bCs/>
          <w:spacing w:val="-14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for</w:t>
      </w:r>
      <w:r w:rsidRPr="00F321BD">
        <w:rPr>
          <w:rFonts w:ascii="Arial" w:eastAsia="Arial" w:hAnsi="Arial" w:cs="Arial"/>
          <w:b/>
          <w:bCs/>
          <w:spacing w:val="-13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z w:val="32"/>
          <w:szCs w:val="32"/>
          <w:lang w:val="en-US" w:eastAsia="en-US"/>
        </w:rPr>
        <w:t>self-isolating</w:t>
      </w:r>
      <w:r w:rsidRPr="00F321BD">
        <w:rPr>
          <w:rFonts w:ascii="Arial" w:eastAsia="Arial" w:hAnsi="Arial" w:cs="Arial"/>
          <w:b/>
          <w:bCs/>
          <w:spacing w:val="-11"/>
          <w:sz w:val="32"/>
          <w:szCs w:val="3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bCs/>
          <w:spacing w:val="-2"/>
          <w:sz w:val="32"/>
          <w:szCs w:val="32"/>
          <w:lang w:val="en-US" w:eastAsia="en-US"/>
        </w:rPr>
        <w:t>pupils</w:t>
      </w:r>
    </w:p>
    <w:p w14:paraId="5371DEC0" w14:textId="6682651A" w:rsidR="00F321BD" w:rsidRPr="00F321BD" w:rsidRDefault="00F321BD" w:rsidP="00F321BD">
      <w:pPr>
        <w:widowControl w:val="0"/>
        <w:autoSpaceDE w:val="0"/>
        <w:autoSpaceDN w:val="0"/>
        <w:spacing w:before="240" w:line="288" w:lineRule="auto"/>
        <w:ind w:left="112"/>
        <w:rPr>
          <w:rFonts w:ascii="Arial" w:eastAsia="Arial" w:hAnsi="Arial" w:cs="Arial"/>
          <w:lang w:val="en-US" w:eastAsia="en-US"/>
        </w:rPr>
      </w:pPr>
      <w:r w:rsidRPr="00F321BD">
        <w:rPr>
          <w:rFonts w:ascii="Arial" w:eastAsia="Arial" w:hAnsi="Arial" w:cs="Arial"/>
          <w:lang w:val="en-US" w:eastAsia="en-US"/>
        </w:rPr>
        <w:t>Where</w:t>
      </w:r>
      <w:r w:rsidRPr="00F321BD">
        <w:rPr>
          <w:rFonts w:ascii="Arial" w:eastAsia="Arial" w:hAnsi="Arial" w:cs="Arial"/>
          <w:spacing w:val="-5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individual</w:t>
      </w:r>
      <w:r w:rsidRPr="00F321BD">
        <w:rPr>
          <w:rFonts w:ascii="Arial" w:eastAsia="Arial" w:hAnsi="Arial" w:cs="Arial"/>
          <w:spacing w:val="-1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pupils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need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to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self-</w:t>
      </w:r>
      <w:proofErr w:type="gramStart"/>
      <w:r w:rsidRPr="00F321BD">
        <w:rPr>
          <w:rFonts w:ascii="Arial" w:eastAsia="Arial" w:hAnsi="Arial" w:cs="Arial"/>
          <w:lang w:val="en-US" w:eastAsia="en-US"/>
        </w:rPr>
        <w:t>isolate</w:t>
      </w:r>
      <w:proofErr w:type="gramEnd"/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but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the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majority</w:t>
      </w:r>
      <w:r w:rsidRPr="00F321BD">
        <w:rPr>
          <w:rFonts w:ascii="Arial" w:eastAsia="Arial" w:hAnsi="Arial" w:cs="Arial"/>
          <w:spacing w:val="-4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of their</w:t>
      </w:r>
      <w:r w:rsidRPr="00F321BD">
        <w:rPr>
          <w:rFonts w:ascii="Arial" w:eastAsia="Arial" w:hAnsi="Arial" w:cs="Arial"/>
          <w:spacing w:val="-6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peer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group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remains</w:t>
      </w:r>
      <w:r w:rsidRPr="00F321BD">
        <w:rPr>
          <w:rFonts w:ascii="Arial" w:eastAsia="Arial" w:hAnsi="Arial" w:cs="Arial"/>
          <w:spacing w:val="-2"/>
          <w:lang w:val="en-US" w:eastAsia="en-US"/>
        </w:rPr>
        <w:t xml:space="preserve"> </w:t>
      </w:r>
      <w:r w:rsidRPr="00F321BD">
        <w:rPr>
          <w:rFonts w:ascii="Arial" w:eastAsia="Arial" w:hAnsi="Arial" w:cs="Arial"/>
          <w:lang w:val="en-US" w:eastAsia="en-US"/>
        </w:rPr>
        <w:t>in school, how remote education is provided will likely differ from the approach for whole groups. This is due to the challenges of teaching pupils both at home and in school.</w:t>
      </w:r>
    </w:p>
    <w:p w14:paraId="527B51CD" w14:textId="77777777" w:rsidR="00F321BD" w:rsidRPr="00F321BD" w:rsidRDefault="00F321BD" w:rsidP="00F321BD">
      <w:pPr>
        <w:widowControl w:val="0"/>
        <w:autoSpaceDE w:val="0"/>
        <w:autoSpaceDN w:val="0"/>
        <w:spacing w:before="4"/>
        <w:rPr>
          <w:rFonts w:ascii="Arial" w:eastAsia="Arial" w:hAnsi="Arial" w:cs="Arial"/>
          <w:sz w:val="31"/>
          <w:lang w:val="en-US" w:eastAsia="en-US"/>
        </w:rPr>
      </w:pPr>
    </w:p>
    <w:p w14:paraId="5FFE0E72" w14:textId="77777777" w:rsidR="00F321BD" w:rsidRPr="00F321BD" w:rsidRDefault="00F321BD" w:rsidP="00F321BD">
      <w:pPr>
        <w:widowControl w:val="0"/>
        <w:autoSpaceDE w:val="0"/>
        <w:autoSpaceDN w:val="0"/>
        <w:ind w:left="112" w:right="227"/>
        <w:rPr>
          <w:rFonts w:ascii="Arial" w:eastAsia="Arial" w:hAnsi="Arial" w:cs="Arial"/>
          <w:b/>
          <w:sz w:val="28"/>
          <w:szCs w:val="22"/>
          <w:lang w:val="en-US" w:eastAsia="en-US"/>
        </w:rPr>
      </w:pP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If my child is not in school because they are self-isolating, how will their</w:t>
      </w:r>
      <w:r w:rsidRPr="00F321BD">
        <w:rPr>
          <w:rFonts w:ascii="Arial" w:eastAsia="Arial" w:hAnsi="Arial" w:cs="Arial"/>
          <w:b/>
          <w:spacing w:val="-6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remote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education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differ</w:t>
      </w:r>
      <w:r w:rsidRPr="00F321BD">
        <w:rPr>
          <w:rFonts w:ascii="Arial" w:eastAsia="Arial" w:hAnsi="Arial" w:cs="Arial"/>
          <w:b/>
          <w:spacing w:val="-6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from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the</w:t>
      </w:r>
      <w:r w:rsidRPr="00F321BD">
        <w:rPr>
          <w:rFonts w:ascii="Arial" w:eastAsia="Arial" w:hAnsi="Arial" w:cs="Arial"/>
          <w:b/>
          <w:spacing w:val="-4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approaches</w:t>
      </w:r>
      <w:r w:rsidRPr="00F321BD">
        <w:rPr>
          <w:rFonts w:ascii="Arial" w:eastAsia="Arial" w:hAnsi="Arial" w:cs="Arial"/>
          <w:b/>
          <w:spacing w:val="-5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described</w:t>
      </w:r>
      <w:r w:rsidRPr="00F321BD">
        <w:rPr>
          <w:rFonts w:ascii="Arial" w:eastAsia="Arial" w:hAnsi="Arial" w:cs="Arial"/>
          <w:b/>
          <w:spacing w:val="-8"/>
          <w:sz w:val="28"/>
          <w:szCs w:val="22"/>
          <w:lang w:val="en-US" w:eastAsia="en-US"/>
        </w:rPr>
        <w:t xml:space="preserve"> </w:t>
      </w:r>
      <w:r w:rsidRPr="00F321BD">
        <w:rPr>
          <w:rFonts w:ascii="Arial" w:eastAsia="Arial" w:hAnsi="Arial" w:cs="Arial"/>
          <w:b/>
          <w:sz w:val="28"/>
          <w:szCs w:val="22"/>
          <w:lang w:val="en-US" w:eastAsia="en-US"/>
        </w:rPr>
        <w:t>above?</w:t>
      </w:r>
    </w:p>
    <w:p w14:paraId="307D179D" w14:textId="39AAE68A" w:rsidR="00F321BD" w:rsidRPr="00F321BD" w:rsidRDefault="00F321BD" w:rsidP="00F321BD">
      <w:pPr>
        <w:widowControl w:val="0"/>
        <w:autoSpaceDE w:val="0"/>
        <w:autoSpaceDN w:val="0"/>
        <w:spacing w:before="3"/>
        <w:rPr>
          <w:rFonts w:ascii="Arial" w:eastAsia="Arial" w:hAnsi="Arial" w:cs="Arial"/>
          <w:b/>
          <w:sz w:val="18"/>
          <w:lang w:val="en-US" w:eastAsia="en-US"/>
        </w:rPr>
      </w:pPr>
      <w:r w:rsidRPr="00F321BD">
        <w:rPr>
          <w:rFonts w:ascii="Arial" w:eastAsia="Arial" w:hAnsi="Arial" w:cs="Arial"/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4547266" wp14:editId="153322F0">
                <wp:simplePos x="0" y="0"/>
                <wp:positionH relativeFrom="page">
                  <wp:posOffset>723900</wp:posOffset>
                </wp:positionH>
                <wp:positionV relativeFrom="paragraph">
                  <wp:posOffset>224790</wp:posOffset>
                </wp:positionV>
                <wp:extent cx="5986145" cy="1173480"/>
                <wp:effectExtent l="0" t="0" r="14605" b="26670"/>
                <wp:wrapTopAndBottom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145" cy="117348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6EA2E1" w14:textId="77777777" w:rsidR="00F321BD" w:rsidRPr="00F4319D" w:rsidRDefault="00F321BD" w:rsidP="00F4319D">
                            <w:pPr>
                              <w:pStyle w:val="BodyText"/>
                              <w:spacing w:before="70" w:line="288" w:lineRule="auto"/>
                              <w:ind w:right="164"/>
                              <w:jc w:val="both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</w:pP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If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your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child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is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self-isolating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and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they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are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well,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it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is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the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school’s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aim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1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to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2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provide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1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the above remote learning offer to all self-isolating pupils.</w:t>
                            </w:r>
                          </w:p>
                          <w:p w14:paraId="6C6B8BCB" w14:textId="77777777" w:rsidR="00F321BD" w:rsidRPr="00F4319D" w:rsidRDefault="00F321BD" w:rsidP="00F321BD">
                            <w:pPr>
                              <w:pStyle w:val="BodyText"/>
                              <w:spacing w:before="11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</w:pPr>
                          </w:p>
                          <w:p w14:paraId="74DEE6D3" w14:textId="77777777" w:rsidR="00F321BD" w:rsidRPr="00F4319D" w:rsidRDefault="00F321BD" w:rsidP="00F4319D">
                            <w:pPr>
                              <w:pStyle w:val="BodyText"/>
                              <w:spacing w:line="288" w:lineRule="auto"/>
                              <w:jc w:val="both"/>
                              <w:rPr>
                                <w:rFonts w:ascii="Arial" w:hAnsi="Arial" w:cs="Arial"/>
                                <w:b w:val="0"/>
                                <w:bCs w:val="0"/>
                                <w:sz w:val="24"/>
                                <w:u w:val="none"/>
                              </w:rPr>
                            </w:pP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The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school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has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developed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a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set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of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Blended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Learning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5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Standards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(see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3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school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pacing w:val="-4"/>
                                <w:sz w:val="24"/>
                                <w:u w:val="none"/>
                              </w:rPr>
                              <w:t xml:space="preserve"> </w:t>
                            </w:r>
                            <w:r w:rsidRPr="00F4319D">
                              <w:rPr>
                                <w:rFonts w:ascii="Arial" w:hAnsi="Arial" w:cs="Arial"/>
                                <w:b w:val="0"/>
                                <w:bCs w:val="0"/>
                                <w:color w:val="0D0D0D"/>
                                <w:sz w:val="24"/>
                                <w:u w:val="none"/>
                              </w:rPr>
                              <w:t>website) detailing what the school will provide in more detail.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47266" id="Text Box 31" o:spid="_x0000_s1042" type="#_x0000_t202" style="position:absolute;margin-left:57pt;margin-top:17.7pt;width:471.35pt;height:92.4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" filled="f" strokeweight=".26467mm">
                <v:textbox inset="0,0,0,0">
                  <w:txbxContent>
                    <w:p w14:paraId="616EA2E1" w14:textId="77777777" w:rsidR="00F321BD" w:rsidRPr="00F4319D" w:rsidRDefault="00F321BD" w:rsidP="00F4319D">
                      <w:pPr>
                        <w:pStyle w:val="BodyText"/>
                        <w:spacing w:before="70" w:line="288" w:lineRule="auto"/>
                        <w:ind w:right="164"/>
                        <w:jc w:val="both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</w:pP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If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your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child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is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self-isolating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and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they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are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well,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it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is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the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school’s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aim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1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to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2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provide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1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the above remote learning offer to all self-isolating pupils.</w:t>
                      </w:r>
                    </w:p>
                    <w:p w14:paraId="6C6B8BCB" w14:textId="77777777" w:rsidR="00F321BD" w:rsidRPr="00F4319D" w:rsidRDefault="00F321BD" w:rsidP="00F321BD">
                      <w:pPr>
                        <w:pStyle w:val="BodyText"/>
                        <w:spacing w:before="11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</w:pPr>
                    </w:p>
                    <w:p w14:paraId="74DEE6D3" w14:textId="77777777" w:rsidR="00F321BD" w:rsidRPr="00F4319D" w:rsidRDefault="00F321BD" w:rsidP="00F4319D">
                      <w:pPr>
                        <w:pStyle w:val="BodyText"/>
                        <w:spacing w:line="288" w:lineRule="auto"/>
                        <w:jc w:val="both"/>
                        <w:rPr>
                          <w:rFonts w:ascii="Arial" w:hAnsi="Arial" w:cs="Arial"/>
                          <w:b w:val="0"/>
                          <w:bCs w:val="0"/>
                          <w:sz w:val="24"/>
                          <w:u w:val="none"/>
                        </w:rPr>
                      </w:pP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The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school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has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developed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a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set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of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Blended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Learning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5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Standards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(see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3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school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pacing w:val="-4"/>
                          <w:sz w:val="24"/>
                          <w:u w:val="none"/>
                        </w:rPr>
                        <w:t xml:space="preserve"> </w:t>
                      </w:r>
                      <w:r w:rsidRPr="00F4319D">
                        <w:rPr>
                          <w:rFonts w:ascii="Arial" w:hAnsi="Arial" w:cs="Arial"/>
                          <w:b w:val="0"/>
                          <w:bCs w:val="0"/>
                          <w:color w:val="0D0D0D"/>
                          <w:sz w:val="24"/>
                          <w:u w:val="none"/>
                        </w:rPr>
                        <w:t>website) detailing what the school will provide in more detail.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33E9FE3" w14:textId="77777777" w:rsidR="00F321BD" w:rsidRPr="00F321BD" w:rsidRDefault="00F321BD" w:rsidP="00F321BD">
      <w:pPr>
        <w:widowControl w:val="0"/>
        <w:autoSpaceDE w:val="0"/>
        <w:autoSpaceDN w:val="0"/>
        <w:spacing w:before="239"/>
        <w:ind w:right="227"/>
        <w:rPr>
          <w:rFonts w:ascii="Arial" w:eastAsia="Arial" w:hAnsi="Arial" w:cs="Arial"/>
          <w:lang w:val="en-US"/>
        </w:rPr>
      </w:pPr>
    </w:p>
    <w:p w14:paraId="7C86B142" w14:textId="02C1B4EB" w:rsidR="00F321BD" w:rsidRPr="00F321BD" w:rsidRDefault="00F321BD" w:rsidP="00F321BD">
      <w:pPr>
        <w:widowControl w:val="0"/>
        <w:autoSpaceDE w:val="0"/>
        <w:autoSpaceDN w:val="0"/>
        <w:spacing w:before="239" w:line="288" w:lineRule="auto"/>
        <w:ind w:left="112" w:right="227"/>
        <w:rPr>
          <w:rFonts w:ascii="Arial" w:eastAsia="Arial" w:hAnsi="Arial" w:cs="Arial"/>
          <w:lang w:val="en-US" w:eastAsia="en-US"/>
        </w:rPr>
      </w:pPr>
    </w:p>
    <w:p w14:paraId="7867CE6A" w14:textId="77777777" w:rsidR="00F321BD" w:rsidRPr="002F038E" w:rsidRDefault="00F321BD" w:rsidP="002F038E"/>
    <w:sectPr w:rsidR="00F321BD" w:rsidRPr="002F038E">
      <w:headerReference w:type="default" r:id="rId10"/>
      <w:footerReference w:type="default" r:id="rId11"/>
      <w:pgSz w:w="11906" w:h="16838"/>
      <w:pgMar w:top="2127" w:right="992" w:bottom="284" w:left="993" w:header="709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C1D03" w14:textId="77777777" w:rsidR="003A26F9" w:rsidRDefault="003A26F9">
      <w:r>
        <w:separator/>
      </w:r>
    </w:p>
  </w:endnote>
  <w:endnote w:type="continuationSeparator" w:id="0">
    <w:p w14:paraId="0D6F9BC9" w14:textId="77777777" w:rsidR="003A26F9" w:rsidRDefault="003A26F9">
      <w:r>
        <w:continuationSeparator/>
      </w:r>
    </w:p>
  </w:endnote>
  <w:endnote w:type="continuationNotice" w:id="1">
    <w:p w14:paraId="6E7C1931" w14:textId="77777777" w:rsidR="003A26F9" w:rsidRDefault="003A26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assoonCRInfan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E0103" w14:textId="77777777" w:rsidR="00916D4B" w:rsidRDefault="00916D4B">
    <w:pPr>
      <w:pStyle w:val="Footer"/>
      <w:tabs>
        <w:tab w:val="left" w:pos="2145"/>
        <w:tab w:val="center" w:pos="4748"/>
      </w:tabs>
      <w:spacing w:before="120"/>
      <w:rPr>
        <w:rFonts w:ascii="Calibri" w:hAnsi="Calibri" w:cs="Calibri"/>
        <w:color w:val="000080"/>
        <w:sz w:val="21"/>
        <w:szCs w:val="21"/>
      </w:rPr>
    </w:pPr>
    <w:r>
      <w:rPr>
        <w:rFonts w:ascii="Calibri" w:hAnsi="Calibri" w:cs="Calibri"/>
        <w:color w:val="000080"/>
        <w:sz w:val="21"/>
        <w:szCs w:val="21"/>
      </w:rPr>
      <w:tab/>
    </w:r>
    <w:r>
      <w:rPr>
        <w:rFonts w:ascii="Calibri" w:hAnsi="Calibri" w:cs="Calibri"/>
        <w:color w:val="000080"/>
        <w:sz w:val="21"/>
        <w:szCs w:val="21"/>
      </w:rPr>
      <w:tab/>
    </w:r>
    <w:r w:rsidR="00F31034">
      <w:rPr>
        <w:noProof/>
      </w:rPr>
      <mc:AlternateContent>
        <mc:Choice Requires="wps">
          <w:drawing>
            <wp:anchor distT="4294967295" distB="4294967295" distL="114300" distR="114300" simplePos="0" relativeHeight="251658242" behindDoc="0" locked="0" layoutInCell="1" allowOverlap="1" wp14:anchorId="367E010C" wp14:editId="367E010D">
              <wp:simplePos x="0" y="0"/>
              <wp:positionH relativeFrom="column">
                <wp:posOffset>-262255</wp:posOffset>
              </wp:positionH>
              <wp:positionV relativeFrom="paragraph">
                <wp:posOffset>23494</wp:posOffset>
              </wp:positionV>
              <wp:extent cx="6286500" cy="0"/>
              <wp:effectExtent l="0" t="0" r="0" b="0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arto="http://schemas.microsoft.com/office/word/2006/arto">
          <w:pict w14:anchorId="45FA9979">
            <v:line id="Line 7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navy" from="-20.65pt,1.85pt" to="474.35pt,1.85pt" w14:anchorId="3DB8DB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"/>
          </w:pict>
        </mc:Fallback>
      </mc:AlternateContent>
    </w:r>
    <w:r>
      <w:rPr>
        <w:rFonts w:ascii="Calibri" w:hAnsi="Calibri" w:cs="Calibri"/>
        <w:color w:val="000080"/>
        <w:sz w:val="21"/>
        <w:szCs w:val="21"/>
      </w:rPr>
      <w:t xml:space="preserve">Park Lane, Whittlesey, Peterborough, </w:t>
    </w:r>
    <w:proofErr w:type="spellStart"/>
    <w:r>
      <w:rPr>
        <w:rFonts w:ascii="Calibri" w:hAnsi="Calibri" w:cs="Calibri"/>
        <w:color w:val="000080"/>
        <w:sz w:val="21"/>
        <w:szCs w:val="21"/>
      </w:rPr>
      <w:t>Cambs</w:t>
    </w:r>
    <w:proofErr w:type="spellEnd"/>
    <w:r>
      <w:rPr>
        <w:rFonts w:ascii="Calibri" w:hAnsi="Calibri" w:cs="Calibri"/>
        <w:color w:val="000080"/>
        <w:sz w:val="21"/>
        <w:szCs w:val="21"/>
      </w:rPr>
      <w:t xml:space="preserve"> PE7 1JB</w:t>
    </w:r>
  </w:p>
  <w:p w14:paraId="367E0104" w14:textId="77777777" w:rsidR="00916D4B" w:rsidRDefault="00916D4B">
    <w:pPr>
      <w:pStyle w:val="Footer"/>
      <w:jc w:val="center"/>
      <w:rPr>
        <w:rFonts w:ascii="Calibri" w:hAnsi="Calibri" w:cs="Calibri"/>
        <w:color w:val="000080"/>
        <w:sz w:val="21"/>
        <w:szCs w:val="21"/>
      </w:rPr>
    </w:pPr>
    <w:r>
      <w:rPr>
        <w:rFonts w:ascii="Calibri" w:hAnsi="Calibri" w:cs="Calibri"/>
        <w:color w:val="000080"/>
        <w:sz w:val="21"/>
        <w:szCs w:val="21"/>
      </w:rPr>
      <w:t xml:space="preserve">Tel: 01733 203433  </w:t>
    </w:r>
  </w:p>
  <w:p w14:paraId="367E0105" w14:textId="56DF683A" w:rsidR="00916D4B" w:rsidRDefault="00916D4B">
    <w:pPr>
      <w:pStyle w:val="Footer"/>
      <w:spacing w:after="80"/>
      <w:jc w:val="center"/>
      <w:rPr>
        <w:rFonts w:ascii="Calibri" w:hAnsi="Calibri" w:cs="Calibri"/>
        <w:color w:val="000080"/>
        <w:sz w:val="21"/>
        <w:szCs w:val="21"/>
      </w:rPr>
    </w:pPr>
    <w:r>
      <w:rPr>
        <w:rFonts w:ascii="Calibri" w:hAnsi="Calibri" w:cs="Calibri"/>
        <w:color w:val="000080"/>
        <w:sz w:val="21"/>
        <w:szCs w:val="21"/>
      </w:rPr>
      <w:t>e-mail: office@parklane</w:t>
    </w:r>
    <w:r w:rsidR="002F038E">
      <w:rPr>
        <w:rFonts w:ascii="Calibri" w:hAnsi="Calibri" w:cs="Calibri"/>
        <w:color w:val="000080"/>
        <w:sz w:val="21"/>
        <w:szCs w:val="21"/>
      </w:rPr>
      <w:t>primary.com</w:t>
    </w:r>
    <w:r>
      <w:rPr>
        <w:rFonts w:ascii="Calibri" w:hAnsi="Calibri" w:cs="Calibri"/>
        <w:color w:val="000080"/>
        <w:sz w:val="21"/>
        <w:szCs w:val="21"/>
      </w:rPr>
      <w:t xml:space="preserve">   www.parklaneprimary.com</w:t>
    </w:r>
  </w:p>
  <w:p w14:paraId="367E0106" w14:textId="77777777" w:rsidR="00916D4B" w:rsidRDefault="00916D4B">
    <w:pPr>
      <w:pStyle w:val="Footer"/>
      <w:jc w:val="center"/>
      <w:rPr>
        <w:rFonts w:ascii="Calibri" w:hAnsi="Calibri" w:cs="Calibri"/>
        <w:i/>
        <w:color w:val="000080"/>
        <w:sz w:val="14"/>
        <w:szCs w:val="14"/>
      </w:rPr>
    </w:pPr>
    <w:r>
      <w:rPr>
        <w:rFonts w:ascii="Calibri" w:hAnsi="Calibri" w:cs="Calibri"/>
        <w:i/>
        <w:color w:val="000080"/>
        <w:sz w:val="14"/>
        <w:szCs w:val="14"/>
      </w:rPr>
      <w:t xml:space="preserve">Park Lane Primary &amp; Nursery School is operated by Aspire Learning Trust which is a charitable company limited by guarantee </w:t>
    </w:r>
  </w:p>
  <w:p w14:paraId="367E0107" w14:textId="77777777" w:rsidR="00916D4B" w:rsidRDefault="00916D4B">
    <w:pPr>
      <w:pStyle w:val="Footer"/>
      <w:jc w:val="center"/>
      <w:rPr>
        <w:rFonts w:ascii="Calibri" w:hAnsi="Calibri" w:cs="Calibri"/>
        <w:i/>
        <w:color w:val="000080"/>
        <w:sz w:val="14"/>
        <w:szCs w:val="14"/>
      </w:rPr>
    </w:pPr>
    <w:r>
      <w:rPr>
        <w:rFonts w:ascii="Calibri" w:hAnsi="Calibri" w:cs="Calibri"/>
        <w:i/>
        <w:color w:val="000080"/>
        <w:sz w:val="14"/>
        <w:szCs w:val="14"/>
      </w:rPr>
      <w:t>and registered in England and W</w:t>
    </w:r>
    <w:r w:rsidR="00467D4B">
      <w:rPr>
        <w:rFonts w:ascii="Calibri" w:hAnsi="Calibri" w:cs="Calibri"/>
        <w:i/>
        <w:color w:val="000080"/>
        <w:sz w:val="14"/>
        <w:szCs w:val="14"/>
      </w:rPr>
      <w:t>ales with company number 8006711</w:t>
    </w:r>
    <w:r>
      <w:rPr>
        <w:rFonts w:ascii="Calibri" w:hAnsi="Calibri" w:cs="Calibri"/>
        <w:i/>
        <w:color w:val="000080"/>
        <w:sz w:val="14"/>
        <w:szCs w:val="14"/>
      </w:rPr>
      <w:t>. The Registered Office is at Sir Harry Smith School, Whittlesey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1E9F2" w14:textId="77777777" w:rsidR="003A26F9" w:rsidRDefault="003A26F9">
      <w:r>
        <w:separator/>
      </w:r>
    </w:p>
  </w:footnote>
  <w:footnote w:type="continuationSeparator" w:id="0">
    <w:p w14:paraId="402B7711" w14:textId="77777777" w:rsidR="003A26F9" w:rsidRDefault="003A26F9">
      <w:r>
        <w:continuationSeparator/>
      </w:r>
    </w:p>
  </w:footnote>
  <w:footnote w:type="continuationNotice" w:id="1">
    <w:p w14:paraId="79AE14AB" w14:textId="77777777" w:rsidR="003A26F9" w:rsidRDefault="003A26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E0100" w14:textId="77777777" w:rsidR="00916D4B" w:rsidRDefault="00F31034">
    <w:pPr>
      <w:pStyle w:val="Header"/>
      <w:tabs>
        <w:tab w:val="clear" w:pos="4153"/>
        <w:tab w:val="clear" w:pos="8306"/>
      </w:tabs>
      <w:spacing w:after="120"/>
      <w:ind w:left="2563" w:right="-135"/>
      <w:rPr>
        <w:rFonts w:ascii="Lucida Calligraphy" w:hAnsi="Lucida Calligraphy"/>
        <w:b/>
        <w:i/>
        <w:color w:val="333399"/>
        <w:sz w:val="34"/>
        <w:szCs w:val="34"/>
      </w:rPr>
    </w:pPr>
    <w:r>
      <w:rPr>
        <w:noProof/>
      </w:rPr>
      <w:drawing>
        <wp:anchor distT="0" distB="0" distL="114300" distR="114300" simplePos="0" relativeHeight="251658241" behindDoc="0" locked="0" layoutInCell="1" allowOverlap="1" wp14:anchorId="367E0108" wp14:editId="367E0109">
          <wp:simplePos x="0" y="0"/>
          <wp:positionH relativeFrom="column">
            <wp:posOffset>-119380</wp:posOffset>
          </wp:positionH>
          <wp:positionV relativeFrom="page">
            <wp:posOffset>200025</wp:posOffset>
          </wp:positionV>
          <wp:extent cx="950595" cy="1000125"/>
          <wp:effectExtent l="0" t="0" r="0" b="0"/>
          <wp:wrapNone/>
          <wp:docPr id="3" name="Picture 5" descr="bluetre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luetre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6D4B">
      <w:rPr>
        <w:rFonts w:ascii="Lucida Calligraphy" w:hAnsi="Lucida Calligraphy"/>
        <w:b/>
        <w:i/>
        <w:color w:val="333399"/>
        <w:sz w:val="34"/>
        <w:szCs w:val="34"/>
      </w:rPr>
      <w:t>Park Lane Primary &amp; Nursery School</w:t>
    </w:r>
  </w:p>
  <w:p w14:paraId="367E0101" w14:textId="77777777" w:rsidR="00916D4B" w:rsidRDefault="00916D4B">
    <w:pPr>
      <w:pStyle w:val="Header"/>
      <w:tabs>
        <w:tab w:val="clear" w:pos="4153"/>
        <w:tab w:val="clear" w:pos="8306"/>
        <w:tab w:val="right" w:pos="9498"/>
      </w:tabs>
      <w:ind w:left="1797"/>
      <w:rPr>
        <w:rFonts w:ascii="Calibri" w:hAnsi="Calibri" w:cs="Calibri"/>
        <w:color w:val="333399"/>
      </w:rPr>
    </w:pPr>
    <w:r>
      <w:rPr>
        <w:b/>
        <w:color w:val="333399"/>
      </w:rPr>
      <w:tab/>
    </w:r>
    <w:r>
      <w:rPr>
        <w:rFonts w:ascii="Calibri" w:hAnsi="Calibri" w:cs="Calibri"/>
        <w:b/>
        <w:color w:val="333399"/>
      </w:rPr>
      <w:t xml:space="preserve">Executive Head: </w:t>
    </w:r>
    <w:r>
      <w:rPr>
        <w:rFonts w:ascii="Calibri" w:hAnsi="Calibri" w:cs="Calibri"/>
        <w:color w:val="333399"/>
      </w:rPr>
      <w:t>Rob Litten</w:t>
    </w:r>
  </w:p>
  <w:p w14:paraId="367E0102" w14:textId="77777777" w:rsidR="00916D4B" w:rsidRDefault="00F31034">
    <w:pPr>
      <w:pStyle w:val="Header"/>
      <w:tabs>
        <w:tab w:val="clear" w:pos="4153"/>
        <w:tab w:val="clear" w:pos="8306"/>
        <w:tab w:val="right" w:pos="9498"/>
      </w:tabs>
      <w:spacing w:line="360" w:lineRule="auto"/>
      <w:ind w:left="1800"/>
      <w:rPr>
        <w:rFonts w:ascii="Calibri" w:hAnsi="Calibri" w:cs="Calibri"/>
        <w:color w:val="333399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367E010A" wp14:editId="367E010B">
              <wp:simplePos x="0" y="0"/>
              <wp:positionH relativeFrom="column">
                <wp:posOffset>-262255</wp:posOffset>
              </wp:positionH>
              <wp:positionV relativeFrom="paragraph">
                <wp:posOffset>288924</wp:posOffset>
              </wp:positionV>
              <wp:extent cx="6286500" cy="0"/>
              <wp:effectExtent l="0" t="0" r="0" b="0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1F413569">
            <v:line id="Line 4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navy" from="-20.65pt,22.75pt" to="474.35pt,22.75pt" w14:anchorId="29B1200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"/>
          </w:pict>
        </mc:Fallback>
      </mc:AlternateContent>
    </w:r>
    <w:r w:rsidR="00916D4B">
      <w:rPr>
        <w:rFonts w:ascii="Calibri" w:hAnsi="Calibri" w:cs="Calibri"/>
        <w:color w:val="333399"/>
      </w:rPr>
      <w:tab/>
    </w:r>
    <w:r w:rsidR="00916D4B">
      <w:rPr>
        <w:rFonts w:ascii="Calibri" w:hAnsi="Calibri" w:cs="Calibri"/>
        <w:b/>
        <w:color w:val="333399"/>
      </w:rPr>
      <w:t xml:space="preserve">Deputy Executive Head: </w:t>
    </w:r>
    <w:r w:rsidR="00916D4B">
      <w:rPr>
        <w:rFonts w:ascii="Calibri" w:hAnsi="Calibri" w:cs="Calibri"/>
        <w:color w:val="333399"/>
      </w:rPr>
      <w:t>Rachel Bains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F5E69"/>
    <w:multiLevelType w:val="multilevel"/>
    <w:tmpl w:val="4AEA4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7C14B3"/>
    <w:multiLevelType w:val="hybridMultilevel"/>
    <w:tmpl w:val="98603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D43F1"/>
    <w:multiLevelType w:val="multilevel"/>
    <w:tmpl w:val="480EB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C31814"/>
    <w:multiLevelType w:val="hybridMultilevel"/>
    <w:tmpl w:val="14E26984"/>
    <w:lvl w:ilvl="0" w:tplc="435C89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862412"/>
    <w:multiLevelType w:val="hybridMultilevel"/>
    <w:tmpl w:val="FFCE37B6"/>
    <w:lvl w:ilvl="0" w:tplc="B1E4FBC2">
      <w:start w:val="1"/>
      <w:numFmt w:val="decimal"/>
      <w:lvlText w:val="%1."/>
      <w:lvlJc w:val="left"/>
      <w:pPr>
        <w:ind w:left="865" w:hanging="360"/>
        <w:jc w:val="left"/>
      </w:pPr>
      <w:rPr>
        <w:rFonts w:hint="default"/>
        <w:w w:val="100"/>
        <w:lang w:val="en-US" w:eastAsia="en-US" w:bidi="ar-SA"/>
      </w:rPr>
    </w:lvl>
    <w:lvl w:ilvl="1" w:tplc="CED0A3D6"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  <w:lvl w:ilvl="2" w:tplc="C8F29A0C">
      <w:numFmt w:val="bullet"/>
      <w:lvlText w:val="•"/>
      <w:lvlJc w:val="left"/>
      <w:pPr>
        <w:ind w:left="2570" w:hanging="360"/>
      </w:pPr>
      <w:rPr>
        <w:rFonts w:hint="default"/>
        <w:lang w:val="en-US" w:eastAsia="en-US" w:bidi="ar-SA"/>
      </w:rPr>
    </w:lvl>
    <w:lvl w:ilvl="3" w:tplc="52365600">
      <w:numFmt w:val="bullet"/>
      <w:lvlText w:val="•"/>
      <w:lvlJc w:val="left"/>
      <w:pPr>
        <w:ind w:left="3425" w:hanging="360"/>
      </w:pPr>
      <w:rPr>
        <w:rFonts w:hint="default"/>
        <w:lang w:val="en-US" w:eastAsia="en-US" w:bidi="ar-SA"/>
      </w:rPr>
    </w:lvl>
    <w:lvl w:ilvl="4" w:tplc="923E018A">
      <w:numFmt w:val="bullet"/>
      <w:lvlText w:val="•"/>
      <w:lvlJc w:val="left"/>
      <w:pPr>
        <w:ind w:left="4280" w:hanging="360"/>
      </w:pPr>
      <w:rPr>
        <w:rFonts w:hint="default"/>
        <w:lang w:val="en-US" w:eastAsia="en-US" w:bidi="ar-SA"/>
      </w:rPr>
    </w:lvl>
    <w:lvl w:ilvl="5" w:tplc="88080288">
      <w:numFmt w:val="bullet"/>
      <w:lvlText w:val="•"/>
      <w:lvlJc w:val="left"/>
      <w:pPr>
        <w:ind w:left="5136" w:hanging="360"/>
      </w:pPr>
      <w:rPr>
        <w:rFonts w:hint="default"/>
        <w:lang w:val="en-US" w:eastAsia="en-US" w:bidi="ar-SA"/>
      </w:rPr>
    </w:lvl>
    <w:lvl w:ilvl="6" w:tplc="5D563372">
      <w:numFmt w:val="bullet"/>
      <w:lvlText w:val="•"/>
      <w:lvlJc w:val="left"/>
      <w:pPr>
        <w:ind w:left="5991" w:hanging="360"/>
      </w:pPr>
      <w:rPr>
        <w:rFonts w:hint="default"/>
        <w:lang w:val="en-US" w:eastAsia="en-US" w:bidi="ar-SA"/>
      </w:rPr>
    </w:lvl>
    <w:lvl w:ilvl="7" w:tplc="1624BC04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8" w:tplc="629C5646">
      <w:numFmt w:val="bullet"/>
      <w:lvlText w:val="•"/>
      <w:lvlJc w:val="left"/>
      <w:pPr>
        <w:ind w:left="7701" w:hanging="360"/>
      </w:pPr>
      <w:rPr>
        <w:rFonts w:hint="default"/>
        <w:lang w:val="en-US" w:eastAsia="en-US" w:bidi="ar-SA"/>
      </w:rPr>
    </w:lvl>
  </w:abstractNum>
  <w:num w:numId="1" w16cid:durableId="1023939437">
    <w:abstractNumId w:val="0"/>
  </w:num>
  <w:num w:numId="2" w16cid:durableId="1602564350">
    <w:abstractNumId w:val="2"/>
  </w:num>
  <w:num w:numId="3" w16cid:durableId="1314137571">
    <w:abstractNumId w:val="3"/>
  </w:num>
  <w:num w:numId="4" w16cid:durableId="1783376168">
    <w:abstractNumId w:val="1"/>
  </w:num>
  <w:num w:numId="5" w16cid:durableId="12153175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D4B"/>
    <w:rsid w:val="0002491B"/>
    <w:rsid w:val="000429B2"/>
    <w:rsid w:val="00067FCA"/>
    <w:rsid w:val="00087953"/>
    <w:rsid w:val="00121436"/>
    <w:rsid w:val="001E05AF"/>
    <w:rsid w:val="002F038E"/>
    <w:rsid w:val="003A26F9"/>
    <w:rsid w:val="003D2601"/>
    <w:rsid w:val="00467D4B"/>
    <w:rsid w:val="00580D99"/>
    <w:rsid w:val="00596C34"/>
    <w:rsid w:val="005D570C"/>
    <w:rsid w:val="00611928"/>
    <w:rsid w:val="007D6C13"/>
    <w:rsid w:val="00810901"/>
    <w:rsid w:val="0081764C"/>
    <w:rsid w:val="00881109"/>
    <w:rsid w:val="00893268"/>
    <w:rsid w:val="008B21C1"/>
    <w:rsid w:val="008B4B7D"/>
    <w:rsid w:val="00916D4B"/>
    <w:rsid w:val="00D32DE1"/>
    <w:rsid w:val="00DD64EA"/>
    <w:rsid w:val="00DD7822"/>
    <w:rsid w:val="00EC0896"/>
    <w:rsid w:val="00EE114E"/>
    <w:rsid w:val="00F11D70"/>
    <w:rsid w:val="00F31034"/>
    <w:rsid w:val="00F321BD"/>
    <w:rsid w:val="00F4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7"/>
    <o:shapelayout v:ext="edit">
      <o:idmap v:ext="edit" data="2"/>
    </o:shapelayout>
  </w:shapeDefaults>
  <w:decimalSymbol w:val="."/>
  <w:listSeparator w:val=","/>
  <w14:docId w14:val="367E00BC"/>
  <w15:docId w15:val="{FAF3461E-BDBF-45FA-B8AD-AA13F9E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Goudy Old Style" w:hAnsi="Goudy Old Style"/>
      <w:b/>
      <w:bCs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customStyle="1" w:styleId="Heading1Char">
    <w:name w:val="Heading 1 Char"/>
    <w:link w:val="Heading1"/>
    <w:rPr>
      <w:rFonts w:ascii="Goudy Old Style" w:hAnsi="Goudy Old Style"/>
      <w:b/>
      <w:bCs/>
      <w:sz w:val="24"/>
      <w:szCs w:val="24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Maiandra GD" w:hAnsi="Maiandra GD" w:cs="Maiandra GD"/>
      <w:color w:val="000000"/>
      <w:sz w:val="24"/>
      <w:szCs w:val="24"/>
      <w:lang w:val="en-GB" w:eastAsia="en-GB"/>
    </w:rPr>
  </w:style>
  <w:style w:type="character" w:customStyle="1" w:styleId="Heading2Char">
    <w:name w:val="Heading 2 Char"/>
    <w:link w:val="Heading2"/>
    <w:semiHidden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semiHidden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Heading4Char">
    <w:name w:val="Heading 4 Char"/>
    <w:link w:val="Heading4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Pr>
      <w:rFonts w:ascii="SassoonCRInfant" w:hAnsi="SassoonCRInfant"/>
      <w:sz w:val="28"/>
      <w:lang w:eastAsia="en-US"/>
    </w:rPr>
  </w:style>
  <w:style w:type="character" w:customStyle="1" w:styleId="SubtitleChar">
    <w:name w:val="Subtitle Char"/>
    <w:link w:val="Subtitle"/>
    <w:uiPriority w:val="99"/>
    <w:rPr>
      <w:rFonts w:ascii="SassoonCRInfant" w:hAnsi="SassoonCRInfant"/>
      <w:sz w:val="28"/>
      <w:szCs w:val="24"/>
      <w:lang w:eastAsia="en-US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sz w:val="28"/>
      <w:u w:val="single"/>
      <w:lang w:eastAsia="en-US"/>
    </w:rPr>
  </w:style>
  <w:style w:type="character" w:customStyle="1" w:styleId="TitleChar">
    <w:name w:val="Title Char"/>
    <w:link w:val="Title"/>
    <w:uiPriority w:val="99"/>
    <w:rPr>
      <w:sz w:val="28"/>
      <w:szCs w:val="24"/>
      <w:u w:val="single"/>
      <w:lang w:eastAsia="en-US"/>
    </w:rPr>
  </w:style>
  <w:style w:type="paragraph" w:styleId="BodyText">
    <w:name w:val="Body Text"/>
    <w:basedOn w:val="Normal"/>
    <w:link w:val="BodyTextChar"/>
    <w:pPr>
      <w:jc w:val="center"/>
    </w:pPr>
    <w:rPr>
      <w:b/>
      <w:bCs/>
      <w:sz w:val="36"/>
      <w:u w:val="single"/>
      <w:lang w:eastAsia="en-US"/>
    </w:rPr>
  </w:style>
  <w:style w:type="character" w:customStyle="1" w:styleId="BodyTextChar">
    <w:name w:val="Body Text Char"/>
    <w:link w:val="BodyText"/>
    <w:rPr>
      <w:b/>
      <w:bCs/>
      <w:sz w:val="36"/>
      <w:szCs w:val="24"/>
      <w:u w:val="single"/>
      <w:lang w:eastAsia="en-US"/>
    </w:rPr>
  </w:style>
  <w:style w:type="paragraph" w:styleId="BodyText2">
    <w:name w:val="Body Text 2"/>
    <w:basedOn w:val="Normal"/>
    <w:link w:val="BodyText2Char"/>
    <w:rPr>
      <w:color w:val="000080"/>
      <w:sz w:val="22"/>
      <w:lang w:eastAsia="en-US"/>
    </w:rPr>
  </w:style>
  <w:style w:type="character" w:customStyle="1" w:styleId="BodyText2Char">
    <w:name w:val="Body Text 2 Char"/>
    <w:link w:val="BodyText2"/>
    <w:rPr>
      <w:color w:val="000080"/>
      <w:sz w:val="22"/>
      <w:szCs w:val="24"/>
      <w:lang w:eastAsia="en-US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uiPriority w:val="1"/>
    <w:qFormat/>
    <w:rPr>
      <w:rFonts w:ascii="Calibri" w:hAnsi="Calibri"/>
      <w:szCs w:val="32"/>
      <w:lang w:eastAsia="en-US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B2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0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raves.cf7\AppData\Local\Microsoft\Windows\Temporary%20Internet%20Files\Content.Outlook\BSRH2S08\School%20letterhead%20ACADEM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242BD73B8A344A1EE5EC45BFA421A" ma:contentTypeVersion="12" ma:contentTypeDescription="Create a new document." ma:contentTypeScope="" ma:versionID="b88d3b3e51cb51253314103da54f88e7">
  <xsd:schema xmlns:xsd="http://www.w3.org/2001/XMLSchema" xmlns:xs="http://www.w3.org/2001/XMLSchema" xmlns:p="http://schemas.microsoft.com/office/2006/metadata/properties" xmlns:ns2="8a803a62-0f85-4809-9bf3-273c27791828" xmlns:ns3="5de72a72-4e86-47a0-8dcb-18e1b2bd2d34" targetNamespace="http://schemas.microsoft.com/office/2006/metadata/properties" ma:root="true" ma:fieldsID="3b3327d62f04849d2eaa83fe069aaefe" ns2:_="" ns3:_="">
    <xsd:import namespace="8a803a62-0f85-4809-9bf3-273c27791828"/>
    <xsd:import namespace="5de72a72-4e86-47a0-8dcb-18e1b2bd2d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03a62-0f85-4809-9bf3-273c277918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63978ba-3397-4a3b-b1cc-a2318c4159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e72a72-4e86-47a0-8dcb-18e1b2bd2d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34ebe5a-7e8c-49cb-8eef-5b75628dab67}" ma:internalName="TaxCatchAll" ma:showField="CatchAllData" ma:web="5de72a72-4e86-47a0-8dcb-18e1b2bd2d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DB2E46-FEEF-4E1F-A346-62814A88D8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2002B4-AE78-418C-9026-1142CAE62E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803a62-0f85-4809-9bf3-273c27791828"/>
    <ds:schemaRef ds:uri="5de72a72-4e86-47a0-8dcb-18e1b2bd2d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4376DB-29F4-468B-8BB1-44FDDF36AB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letterhead ACADEMY</Template>
  <TotalTime>3</TotalTime>
  <Pages>5</Pages>
  <Words>570</Words>
  <Characters>2924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3488</CharactersWithSpaces>
  <SharedDoc>false</SharedDoc>
  <HLinks>
    <vt:vector size="6" baseType="variant">
      <vt:variant>
        <vt:i4>1769505</vt:i4>
      </vt:variant>
      <vt:variant>
        <vt:i4>0</vt:i4>
      </vt:variant>
      <vt:variant>
        <vt:i4>0</vt:i4>
      </vt:variant>
      <vt:variant>
        <vt:i4>5</vt:i4>
      </vt:variant>
      <vt:variant>
        <vt:lpwstr>mailto:office@newroad.cambs.sch.uk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graves</dc:creator>
  <cp:keywords/>
  <cp:lastModifiedBy>Kirsty Williams</cp:lastModifiedBy>
  <cp:revision>2</cp:revision>
  <cp:lastPrinted>2017-04-27T04:24:00Z</cp:lastPrinted>
  <dcterms:created xsi:type="dcterms:W3CDTF">2022-10-05T14:45:00Z</dcterms:created>
  <dcterms:modified xsi:type="dcterms:W3CDTF">2022-10-05T14:45:00Z</dcterms:modified>
</cp:coreProperties>
</file>